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5FFD26" w14:textId="77777777" w:rsidR="00E841AB" w:rsidRDefault="000D036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 wp14:anchorId="2760C6C5" wp14:editId="4FD6D393">
                <wp:simplePos x="0" y="0"/>
                <wp:positionH relativeFrom="page">
                  <wp:posOffset>619125</wp:posOffset>
                </wp:positionH>
                <wp:positionV relativeFrom="page">
                  <wp:posOffset>447676</wp:posOffset>
                </wp:positionV>
                <wp:extent cx="1485900" cy="2938992"/>
                <wp:effectExtent l="0" t="0" r="12700" b="7620"/>
                <wp:wrapNone/>
                <wp:docPr id="124" name="DOM 1" descr="Green design rectang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293899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  <a:alpha val="66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M 1" o:spid="_x0000_s1026" alt="Description: Green design rectangle" style="position:absolute;margin-left:48.75pt;margin-top:35.25pt;width:117pt;height:231.4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" o:allowincell="f" fillcolor="#5a5a5a [2109]" stroked="f">
                <v:fill opacity="43176f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59854ECF" wp14:editId="6A2D31AA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6885305" cy="1106170"/>
                <wp:effectExtent l="0" t="0" r="0" b="0"/>
                <wp:wrapNone/>
                <wp:docPr id="119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305" cy="1106170"/>
                          <a:chOff x="662" y="1166"/>
                          <a:chExt cx="10843" cy="1742"/>
                        </a:xfrm>
                      </wpg:grpSpPr>
                      <wps:wsp>
                        <wps:cNvPr id="12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01" y="1314"/>
                            <a:ext cx="10771" cy="1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66663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 2"/>
                        <wps:cNvSpPr>
                          <a:spLocks noChangeArrowheads="1"/>
                        </wps:cNvSpPr>
                        <wps:spPr bwMode="auto">
                          <a:xfrm>
                            <a:off x="662" y="1166"/>
                            <a:ext cx="10843" cy="356"/>
                          </a:xfrm>
                          <a:prstGeom prst="rect">
                            <a:avLst/>
                          </a:prstGeom>
                          <a:solidFill>
                            <a:srgbClr val="E1E1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6666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81" y="1864"/>
                            <a:ext cx="19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31559C" w14:textId="07CEB97C" w:rsidR="00E8270E" w:rsidRPr="00891C54" w:rsidRDefault="00112895">
                              <w:pPr>
                                <w:spacing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March 3</w:t>
                              </w:r>
                              <w:r w:rsidR="00E8270E">
                                <w:rPr>
                                  <w:b/>
                                  <w:sz w:val="18"/>
                                  <w:szCs w:val="18"/>
                                </w:rPr>
                                <w:t>, 2019</w:t>
                              </w:r>
                            </w:p>
                            <w:p w14:paraId="14AE0CFA" w14:textId="5F2105B9" w:rsidR="00E8270E" w:rsidRPr="00891C54" w:rsidRDefault="00112895">
                              <w:pPr>
                                <w:spacing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Volume 7, Issue 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361" y="1604"/>
                            <a:ext cx="648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89EF1" w14:textId="77777777" w:rsidR="00E8270E" w:rsidRPr="00667F13" w:rsidRDefault="00E8270E">
                              <w:pPr>
                                <w:pStyle w:val="Masthead"/>
                                <w:rPr>
                                  <w:color w:val="auto"/>
                                  <w:sz w:val="72"/>
                                  <w:szCs w:val="72"/>
                                </w:rPr>
                              </w:pPr>
                              <w:r w:rsidRPr="00667F13">
                                <w:rPr>
                                  <w:color w:val="auto"/>
                                  <w:sz w:val="72"/>
                                  <w:szCs w:val="72"/>
                                </w:rPr>
                                <w:t>Sunday School Times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0;margin-top:-17.95pt;width:542.15pt;height:87.1pt;z-index:251614720" coordorigin="662,1166" coordsize="10843,17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">
                <v:rect id="Rectangle 5" o:spid="_x0000_s1027" style="position:absolute;left:701;top:1314;width:10771;height:15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Mu3OwQAA&#10;ANwAAAAPAAAAZHJzL2Rvd25yZXYueG1sRI9Bb8IwDIXvk/YfIk/iNtL1gLaOgDYmBNexaWer8dpC&#10;7XRJBuXf4wMSN1vv+b3P8+XIvTlSTF0QB0/TAgxJHXwnjYPvr/XjM5iUUTz2QcjBmRIsF/d3c6x8&#10;OMknHXe5MRoiqUIHbc5DZW2qW2JM0zCQqPYbImPWNTbWRzxpOPe2LIqZZexEG1ocaNVSfdj9s4NV&#10;98N/L7n8GPm8jzYKv28COzd5GN9ewWQa8818vd56xS8VX5/RCezi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DLtzsEAAADcAAAADwAAAAAAAAAAAAAAAACXAgAAZHJzL2Rvd25y&#10;ZXYueG1sUEsFBgAAAAAEAAQA9QAAAIUDAAAAAA==&#10;" strokecolor="#663" strokeweight="2pt"/>
                <v:rect id="REC 2" o:spid="_x0000_s1028" style="position:absolute;left:662;top:1166;width:10843;height:3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QEd0wQAA&#10;ANwAAAAPAAAAZHJzL2Rvd25yZXYueG1sRE/bisIwEH1f8B/CCL5pasFlqUbxguIiC17fh2Zsq82k&#10;NFHr3xtB2Lc5nOuMJo0pxZ1qV1hW0O9FIIhTqwvOFBwPy+4PCOeRNZaWScGTHEzGra8RJto+eEf3&#10;vc9ECGGXoILc+yqR0qU5GXQ9WxEH7mxrgz7AOpO6xkcIN6WMo+hbGiw4NORY0Tyn9Lq/GQWX40Gn&#10;v8/V9hRv7Pxv0QxmbjNQqtNupkMQnhr/L/641zrMj/vwfiZcIMc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0BHdMEAAADcAAAADwAAAAAAAAAAAAAAAACXAgAAZHJzL2Rvd25y&#10;ZXYueG1sUEsFBgAAAAAEAAQA9QAAAIUDAAAAAA==&#10;" fillcolor="#e1e1d7" stroked="f" strokecolor="#663" strokeweight="0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7" o:spid="_x0000_s1029" type="#_x0000_t202" style="position:absolute;left:1381;top:1864;width:198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9TZjwwAA&#10;ANwAAAAPAAAAZHJzL2Rvd25yZXYueG1sRE9Na8JAEL0L/Q/LFHozG3MINbqKSAuFQmmMB49jdkwW&#10;s7NpdhvTf98tFLzN433OejvZTow0eONYwSJJQRDXThtuFByr1/kzCB+QNXaOScEPedhuHmZrLLS7&#10;cUnjITQihrAvUEEbQl9I6euWLPrE9cSRu7jBYohwaKQe8BbDbSezNM2lRcOxocWe9i3V18O3VbA7&#10;cflivj7On+WlNFW1TPk9vyr19DjtViACTeEu/ne/6Tg/y+DvmXiB3P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9TZjwwAAANwAAAAPAAAAAAAAAAAAAAAAAJcCAABkcnMvZG93&#10;bnJldi54bWxQSwUGAAAAAAQABAD1AAAAhwMAAAAA&#10;" filled="f" stroked="f">
                  <v:textbox inset="0,0,0,0">
                    <w:txbxContent>
                      <w:p w14:paraId="1931559C" w14:textId="07CEB97C" w:rsidR="00E8270E" w:rsidRPr="00891C54" w:rsidRDefault="00112895">
                        <w:pPr>
                          <w:spacing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March 3</w:t>
                        </w:r>
                        <w:r w:rsidR="00E8270E">
                          <w:rPr>
                            <w:b/>
                            <w:sz w:val="18"/>
                            <w:szCs w:val="18"/>
                          </w:rPr>
                          <w:t>, 2019</w:t>
                        </w:r>
                      </w:p>
                      <w:p w14:paraId="14AE0CFA" w14:textId="5F2105B9" w:rsidR="00E8270E" w:rsidRPr="00891C54" w:rsidRDefault="00112895">
                        <w:pPr>
                          <w:spacing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Volume 7, Issue 25</w:t>
                        </w:r>
                      </w:p>
                    </w:txbxContent>
                  </v:textbox>
                </v:shape>
                <v:shape id="Text Box 8" o:spid="_x0000_s1030" type="#_x0000_t202" style="position:absolute;left:4361;top:1604;width:6480;height:1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5xBZxAAA&#10;ANwAAAAPAAAAZHJzL2Rvd25yZXYueG1sRE9La8JAEL4X/A/LCL3VTSyUGl2DCEKxBevj4HHMjkl0&#10;dzZmV43/vlso9DYf33MmeWeNuFHra8cK0kECgrhwuuZSwW67eHkH4QOyRuOYFDzIQz7tPU0w0+7O&#10;a7ptQiliCPsMFVQhNJmUvqjIoh+4hjhyR9daDBG2pdQt3mO4NXKYJG/SYs2xocKG5hUV583VKjhc&#10;V+s9LuvP0XJuvi/pyRRfjVHqud/NxiACdeFf/Of+0HH+8BV+n4kXyOk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ucQWcQAAADcAAAADwAAAAAAAAAAAAAAAACXAgAAZHJzL2Rv&#10;d25yZXYueG1sUEsFBgAAAAAEAAQA9QAAAIgDAAAAAA==&#10;" filled="f" stroked="f" strokecolor="white">
                  <v:textbox inset="0,0,0,0">
                    <w:txbxContent>
                      <w:p w14:paraId="21389EF1" w14:textId="77777777" w:rsidR="00E8270E" w:rsidRPr="00667F13" w:rsidRDefault="00E8270E">
                        <w:pPr>
                          <w:pStyle w:val="Masthead"/>
                          <w:rPr>
                            <w:color w:val="auto"/>
                            <w:sz w:val="72"/>
                            <w:szCs w:val="72"/>
                          </w:rPr>
                        </w:pPr>
                        <w:r w:rsidRPr="00667F13">
                          <w:rPr>
                            <w:color w:val="auto"/>
                            <w:sz w:val="72"/>
                            <w:szCs w:val="72"/>
                          </w:rPr>
                          <w:t>Sunday School Times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7F48CF" w14:textId="77777777" w:rsidR="00E841AB" w:rsidRDefault="00E841AB">
      <w:pPr>
        <w:rPr>
          <w:noProof/>
        </w:rPr>
      </w:pPr>
    </w:p>
    <w:p w14:paraId="01191B46" w14:textId="77777777" w:rsidR="00E841AB" w:rsidRDefault="00E841AB">
      <w:pPr>
        <w:rPr>
          <w:noProof/>
        </w:rPr>
      </w:pPr>
    </w:p>
    <w:p w14:paraId="3B37F976" w14:textId="77777777" w:rsidR="00E841AB" w:rsidRDefault="00E841AB">
      <w:pPr>
        <w:rPr>
          <w:noProof/>
        </w:rPr>
      </w:pPr>
    </w:p>
    <w:p w14:paraId="6D6A0413" w14:textId="77777777" w:rsidR="00E841AB" w:rsidRDefault="00E841AB">
      <w:pPr>
        <w:rPr>
          <w:noProof/>
        </w:rPr>
      </w:pPr>
    </w:p>
    <w:p w14:paraId="172B3AE6" w14:textId="3BE3B103" w:rsidR="00E841AB" w:rsidRDefault="00C57FB1">
      <w:pPr>
        <w:rPr>
          <w:noProof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7792" behindDoc="0" locked="0" layoutInCell="0" allowOverlap="1" wp14:anchorId="62D7381F" wp14:editId="16A0728F">
                <wp:simplePos x="0" y="0"/>
                <wp:positionH relativeFrom="page">
                  <wp:posOffset>2695575</wp:posOffset>
                </wp:positionH>
                <wp:positionV relativeFrom="page">
                  <wp:posOffset>1838325</wp:posOffset>
                </wp:positionV>
                <wp:extent cx="3962400" cy="245110"/>
                <wp:effectExtent l="0" t="0" r="0" b="2540"/>
                <wp:wrapNone/>
                <wp:docPr id="1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A23F0" w14:textId="77777777" w:rsidR="00E8270E" w:rsidRPr="00891C54" w:rsidRDefault="00E8270E">
                            <w:pPr>
                              <w:pStyle w:val="Heading9"/>
                            </w:pPr>
                            <w:r>
                              <w:t>Published almost weekly, but more like…..whenever, so get used to it, OK?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212.25pt;margin-top:144.75pt;width:312pt;height:19.3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" o:allowincell="f" filled="f" stroked="f">
                <v:textbox inset="0,0,0,0">
                  <w:txbxContent>
                    <w:p w14:paraId="038A23F0" w14:textId="77777777" w:rsidR="00E8270E" w:rsidRPr="00891C54" w:rsidRDefault="00E8270E">
                      <w:pPr>
                        <w:pStyle w:val="Heading9"/>
                      </w:pPr>
                      <w:r>
                        <w:t>Published almost weekly, but more like…..whenever, so get used to it, OK?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07F55E7" w14:textId="51F3A104" w:rsidR="00BD11F5" w:rsidRDefault="00D06E35">
      <w:pPr>
        <w:rPr>
          <w:noProof/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5744" behindDoc="0" locked="0" layoutInCell="0" allowOverlap="1" wp14:anchorId="739447A1" wp14:editId="51A8DE44">
                <wp:simplePos x="0" y="0"/>
                <wp:positionH relativeFrom="page">
                  <wp:posOffset>625475</wp:posOffset>
                </wp:positionH>
                <wp:positionV relativeFrom="page">
                  <wp:posOffset>1967865</wp:posOffset>
                </wp:positionV>
                <wp:extent cx="1498600" cy="1469390"/>
                <wp:effectExtent l="0" t="0" r="0" b="3810"/>
                <wp:wrapNone/>
                <wp:docPr id="1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46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8264D" w14:textId="77777777" w:rsidR="00E8270E" w:rsidRPr="00512F9A" w:rsidRDefault="00E8270E">
                            <w:pPr>
                              <w:pStyle w:val="BodyText"/>
                              <w:rPr>
                                <w:b/>
                                <w:i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Stuff For Today</w:t>
                            </w:r>
                          </w:p>
                          <w:p w14:paraId="12821C89" w14:textId="77777777" w:rsidR="00E8270E" w:rsidRPr="00512F9A" w:rsidRDefault="00E8270E">
                            <w:pPr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  <w:p w14:paraId="248D6EF7" w14:textId="2B48D81B" w:rsidR="00E8270E" w:rsidRDefault="00E8270E" w:rsidP="00667F13">
                            <w:pPr>
                              <w:pStyle w:val="BodyTextIndent"/>
                              <w:tabs>
                                <w:tab w:val="clear" w:pos="180"/>
                              </w:tabs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Cs w:val="18"/>
                              </w:rPr>
                              <w:t>•  Bob the Square</w:t>
                            </w:r>
                          </w:p>
                          <w:p w14:paraId="60E6C03C" w14:textId="77777777" w:rsidR="00E8270E" w:rsidRPr="00512F9A" w:rsidRDefault="00E8270E" w:rsidP="00667F13">
                            <w:pPr>
                              <w:pStyle w:val="BodyTextIndent"/>
                              <w:tabs>
                                <w:tab w:val="clear" w:pos="180"/>
                              </w:tabs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  <w:p w14:paraId="1550E111" w14:textId="2C07344E" w:rsidR="00E8270E" w:rsidRPr="00512F9A" w:rsidRDefault="00E8270E" w:rsidP="00456200">
                            <w:pPr>
                              <w:pStyle w:val="BodyTextIndent"/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  <w:r w:rsidRPr="00512F9A">
                              <w:rPr>
                                <w:color w:val="FFFFFF"/>
                                <w:szCs w:val="18"/>
                              </w:rPr>
                              <w:t>•</w:t>
                            </w:r>
                            <w:r w:rsidR="00D06E35">
                              <w:rPr>
                                <w:color w:val="FFFFFF"/>
                                <w:szCs w:val="18"/>
                              </w:rPr>
                              <w:t xml:space="preserve">  Japanese Proverb</w:t>
                            </w:r>
                          </w:p>
                          <w:p w14:paraId="663ABCB7" w14:textId="77777777" w:rsidR="00E8270E" w:rsidRPr="00512F9A" w:rsidRDefault="00E8270E">
                            <w:pPr>
                              <w:pStyle w:val="BodyTextIndent"/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  <w:p w14:paraId="0D4D2210" w14:textId="41D3FC14" w:rsidR="00E8270E" w:rsidRPr="00512F9A" w:rsidRDefault="00E8270E" w:rsidP="00456200">
                            <w:pPr>
                              <w:pStyle w:val="BodyTextIndent"/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  <w:r w:rsidRPr="00512F9A">
                              <w:rPr>
                                <w:color w:val="FFFFFF"/>
                                <w:szCs w:val="18"/>
                              </w:rPr>
                              <w:t>•</w:t>
                            </w:r>
                            <w:r w:rsidRPr="00EA6DA1">
                              <w:rPr>
                                <w:color w:val="FFFFFF"/>
                                <w:szCs w:val="18"/>
                              </w:rPr>
                              <w:t xml:space="preserve"> </w:t>
                            </w:r>
                            <w:r w:rsidR="00D06E35">
                              <w:rPr>
                                <w:color w:val="FFFFFF"/>
                                <w:szCs w:val="18"/>
                              </w:rPr>
                              <w:t xml:space="preserve"> A Family Tree</w:t>
                            </w:r>
                          </w:p>
                          <w:p w14:paraId="76669923" w14:textId="7894579E" w:rsidR="00E8270E" w:rsidRPr="00512F9A" w:rsidRDefault="00E8270E" w:rsidP="00667F13">
                            <w:pPr>
                              <w:pStyle w:val="BodyTextIndent"/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  <w:r w:rsidRPr="00512F9A">
                              <w:rPr>
                                <w:color w:val="FFFFFF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32" type="#_x0000_t202" style="position:absolute;margin-left:49.25pt;margin-top:154.95pt;width:118pt;height:115.7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" o:allowincell="f" filled="f" stroked="f">
                <v:textbox>
                  <w:txbxContent>
                    <w:p w14:paraId="2D18264D" w14:textId="77777777" w:rsidR="00E8270E" w:rsidRPr="00512F9A" w:rsidRDefault="00E8270E">
                      <w:pPr>
                        <w:pStyle w:val="BodyText"/>
                        <w:rPr>
                          <w:b/>
                          <w:i/>
                          <w:color w:val="FFFFFF"/>
                        </w:rPr>
                      </w:pPr>
                      <w:r>
                        <w:rPr>
                          <w:b/>
                          <w:i/>
                          <w:color w:val="FFFFFF"/>
                        </w:rPr>
                        <w:t>Stuff For Today</w:t>
                      </w:r>
                    </w:p>
                    <w:p w14:paraId="12821C89" w14:textId="77777777" w:rsidR="00E8270E" w:rsidRPr="00512F9A" w:rsidRDefault="00E8270E">
                      <w:pPr>
                        <w:rPr>
                          <w:color w:val="FFFFFF"/>
                          <w:szCs w:val="18"/>
                        </w:rPr>
                      </w:pPr>
                    </w:p>
                    <w:p w14:paraId="248D6EF7" w14:textId="2B48D81B" w:rsidR="00E8270E" w:rsidRDefault="00E8270E" w:rsidP="00667F13">
                      <w:pPr>
                        <w:pStyle w:val="BodyTextIndent"/>
                        <w:tabs>
                          <w:tab w:val="clear" w:pos="180"/>
                        </w:tabs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  <w:r>
                        <w:rPr>
                          <w:color w:val="FFFFFF"/>
                          <w:szCs w:val="18"/>
                        </w:rPr>
                        <w:t>•  Bob the Square</w:t>
                      </w:r>
                    </w:p>
                    <w:p w14:paraId="60E6C03C" w14:textId="77777777" w:rsidR="00E8270E" w:rsidRPr="00512F9A" w:rsidRDefault="00E8270E" w:rsidP="00667F13">
                      <w:pPr>
                        <w:pStyle w:val="BodyTextIndent"/>
                        <w:tabs>
                          <w:tab w:val="clear" w:pos="180"/>
                        </w:tabs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</w:p>
                    <w:p w14:paraId="1550E111" w14:textId="2C07344E" w:rsidR="00E8270E" w:rsidRPr="00512F9A" w:rsidRDefault="00E8270E" w:rsidP="00456200">
                      <w:pPr>
                        <w:pStyle w:val="BodyTextIndent"/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  <w:r w:rsidRPr="00512F9A">
                        <w:rPr>
                          <w:color w:val="FFFFFF"/>
                          <w:szCs w:val="18"/>
                        </w:rPr>
                        <w:t>•</w:t>
                      </w:r>
                      <w:r w:rsidR="00D06E35">
                        <w:rPr>
                          <w:color w:val="FFFFFF"/>
                          <w:szCs w:val="18"/>
                        </w:rPr>
                        <w:t xml:space="preserve">  Japanese Proverb</w:t>
                      </w:r>
                    </w:p>
                    <w:p w14:paraId="663ABCB7" w14:textId="77777777" w:rsidR="00E8270E" w:rsidRPr="00512F9A" w:rsidRDefault="00E8270E">
                      <w:pPr>
                        <w:pStyle w:val="BodyTextIndent"/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</w:p>
                    <w:p w14:paraId="0D4D2210" w14:textId="41D3FC14" w:rsidR="00E8270E" w:rsidRPr="00512F9A" w:rsidRDefault="00E8270E" w:rsidP="00456200">
                      <w:pPr>
                        <w:pStyle w:val="BodyTextIndent"/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  <w:r w:rsidRPr="00512F9A">
                        <w:rPr>
                          <w:color w:val="FFFFFF"/>
                          <w:szCs w:val="18"/>
                        </w:rPr>
                        <w:t>•</w:t>
                      </w:r>
                      <w:r w:rsidRPr="00EA6DA1">
                        <w:rPr>
                          <w:color w:val="FFFFFF"/>
                          <w:szCs w:val="18"/>
                        </w:rPr>
                        <w:t xml:space="preserve"> </w:t>
                      </w:r>
                      <w:r w:rsidR="00D06E35">
                        <w:rPr>
                          <w:color w:val="FFFFFF"/>
                          <w:szCs w:val="18"/>
                        </w:rPr>
                        <w:t xml:space="preserve"> A Family Tree</w:t>
                      </w:r>
                    </w:p>
                    <w:p w14:paraId="76669923" w14:textId="7894579E" w:rsidR="00E8270E" w:rsidRPr="00512F9A" w:rsidRDefault="00E8270E" w:rsidP="00667F13">
                      <w:pPr>
                        <w:pStyle w:val="BodyTextIndent"/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  <w:r w:rsidRPr="00512F9A">
                        <w:rPr>
                          <w:color w:val="FFFFFF"/>
                          <w:szCs w:val="18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2F0C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9840" behindDoc="0" locked="0" layoutInCell="0" allowOverlap="1" wp14:anchorId="5552FBAC" wp14:editId="26950F87">
                <wp:simplePos x="0" y="0"/>
                <wp:positionH relativeFrom="page">
                  <wp:posOffset>2400300</wp:posOffset>
                </wp:positionH>
                <wp:positionV relativeFrom="page">
                  <wp:posOffset>2056765</wp:posOffset>
                </wp:positionV>
                <wp:extent cx="4873625" cy="491490"/>
                <wp:effectExtent l="0" t="0" r="3175" b="16510"/>
                <wp:wrapNone/>
                <wp:docPr id="10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362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24F9C" w14:textId="77777777" w:rsidR="00112895" w:rsidRPr="006230AE" w:rsidRDefault="00112895" w:rsidP="00112895">
                            <w:pPr>
                              <w:pStyle w:val="Heading1"/>
                              <w:jc w:val="center"/>
                              <w:rPr>
                                <w:color w:val="auto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auto"/>
                                <w:sz w:val="52"/>
                                <w:szCs w:val="52"/>
                              </w:rPr>
                              <w:t>A Family Tree—1656 Years Long</w:t>
                            </w:r>
                          </w:p>
                          <w:p w14:paraId="13CFDA48" w14:textId="10E57A01" w:rsidR="00E8270E" w:rsidRPr="00A60BC6" w:rsidRDefault="00E8270E" w:rsidP="009D2C0F">
                            <w:pPr>
                              <w:pStyle w:val="Heading1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189pt;margin-top:161.95pt;width:383.75pt;height:38.7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" o:allowincell="f" filled="f" stroked="f">
                <v:textbox inset="0,0,0,0">
                  <w:txbxContent>
                    <w:p w14:paraId="74724F9C" w14:textId="77777777" w:rsidR="00112895" w:rsidRPr="006230AE" w:rsidRDefault="00112895" w:rsidP="00112895">
                      <w:pPr>
                        <w:pStyle w:val="Heading1"/>
                        <w:jc w:val="center"/>
                        <w:rPr>
                          <w:color w:val="auto"/>
                          <w:sz w:val="52"/>
                          <w:szCs w:val="52"/>
                        </w:rPr>
                      </w:pPr>
                      <w:r>
                        <w:rPr>
                          <w:color w:val="auto"/>
                          <w:sz w:val="52"/>
                          <w:szCs w:val="52"/>
                        </w:rPr>
                        <w:t>A Family Tree—1656 Years Long</w:t>
                      </w:r>
                    </w:p>
                    <w:p w14:paraId="13CFDA48" w14:textId="10E57A01" w:rsidR="00E8270E" w:rsidRPr="00A60BC6" w:rsidRDefault="00E8270E" w:rsidP="009D2C0F">
                      <w:pPr>
                        <w:pStyle w:val="Heading1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0F82A4" w14:textId="5B90F977" w:rsidR="00BD11F5" w:rsidRPr="00BD11F5" w:rsidRDefault="00BD11F5" w:rsidP="00BD11F5"/>
    <w:p w14:paraId="4E13B401" w14:textId="77777777" w:rsidR="00BD11F5" w:rsidRPr="00BD11F5" w:rsidRDefault="00BD11F5" w:rsidP="00BD11F5"/>
    <w:p w14:paraId="64ED6FD0" w14:textId="1B2CE592" w:rsidR="00BD11F5" w:rsidRPr="00BD11F5" w:rsidRDefault="00472F0C" w:rsidP="00BD11F5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8FE8458" wp14:editId="7140B05E">
                <wp:simplePos x="0" y="0"/>
                <wp:positionH relativeFrom="column">
                  <wp:posOffset>1913255</wp:posOffset>
                </wp:positionH>
                <wp:positionV relativeFrom="paragraph">
                  <wp:posOffset>59055</wp:posOffset>
                </wp:positionV>
                <wp:extent cx="2352675" cy="238125"/>
                <wp:effectExtent l="0" t="0" r="34925" b="158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BB7F1" w14:textId="77777777" w:rsidR="00E8270E" w:rsidRPr="00C57FB1" w:rsidRDefault="00E8270E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By Mr. Lyle  (mrlyle1@gmail.com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margin-left:150.65pt;margin-top:4.65pt;width:185.25pt;height:18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" fillcolor="white [3201]" strokeweight=".5pt">
                <v:textbox>
                  <w:txbxContent>
                    <w:p w14:paraId="164BB7F1" w14:textId="77777777" w:rsidR="00E8270E" w:rsidRPr="00C57FB1" w:rsidRDefault="00E8270E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By Mr. Lyle  (mrlyle1@gmail.com</w:t>
                      </w:r>
                    </w:p>
                  </w:txbxContent>
                </v:textbox>
              </v:shape>
            </w:pict>
          </mc:Fallback>
        </mc:AlternateContent>
      </w:r>
    </w:p>
    <w:p w14:paraId="03E77C85" w14:textId="701CA544" w:rsidR="00BD11F5" w:rsidRPr="00BD11F5" w:rsidRDefault="00D06E35" w:rsidP="00BD11F5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 wp14:anchorId="27F91C8E" wp14:editId="7BB77DCD">
                <wp:simplePos x="0" y="0"/>
                <wp:positionH relativeFrom="page">
                  <wp:posOffset>5769610</wp:posOffset>
                </wp:positionH>
                <wp:positionV relativeFrom="page">
                  <wp:posOffset>2751455</wp:posOffset>
                </wp:positionV>
                <wp:extent cx="1498600" cy="2684145"/>
                <wp:effectExtent l="0" t="0" r="0" b="8255"/>
                <wp:wrapNone/>
                <wp:docPr id="11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68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7" seq="2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35" type="#_x0000_t202" style="position:absolute;margin-left:454.3pt;margin-top:216.65pt;width:118pt;height:211.3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8816" behindDoc="0" locked="0" layoutInCell="0" allowOverlap="1" wp14:anchorId="33C6AD26" wp14:editId="08BDC932">
                <wp:simplePos x="0" y="0"/>
                <wp:positionH relativeFrom="page">
                  <wp:posOffset>2243455</wp:posOffset>
                </wp:positionH>
                <wp:positionV relativeFrom="page">
                  <wp:posOffset>2818765</wp:posOffset>
                </wp:positionV>
                <wp:extent cx="1742863" cy="6392968"/>
                <wp:effectExtent l="0" t="0" r="10160" b="8255"/>
                <wp:wrapNone/>
                <wp:docPr id="1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863" cy="6392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49945FE4" w14:textId="77777777" w:rsidR="00112895" w:rsidRPr="00112895" w:rsidRDefault="00E56709" w:rsidP="00112895">
                            <w:pPr>
                              <w:pStyle w:val="BodyText"/>
                              <w:spacing w:line="240" w:lineRule="auto"/>
                              <w:jc w:val="both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12895" w:rsidRPr="0011289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Genesis 5</w:t>
                            </w:r>
                            <w:r w:rsidR="00112895" w:rsidRPr="00112895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9C4624C" w14:textId="5C2F99A6" w:rsidR="00112895" w:rsidRPr="00CD0CDD" w:rsidRDefault="00112895" w:rsidP="00112895">
                            <w:pPr>
                              <w:pStyle w:val="BodyText"/>
                              <w:spacing w:line="240" w:lineRule="auto"/>
                              <w:jc w:val="both"/>
                              <w:rPr>
                                <w:i/>
                                <w:sz w:val="19"/>
                                <w:szCs w:val="19"/>
                              </w:rPr>
                            </w:pP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>This is the written account of Adam’s family line.</w:t>
                            </w:r>
                          </w:p>
                          <w:p w14:paraId="0DFBECF5" w14:textId="77777777" w:rsidR="00112895" w:rsidRPr="00CD0CDD" w:rsidRDefault="00112895" w:rsidP="00112895">
                            <w:pPr>
                              <w:pStyle w:val="BodyText"/>
                              <w:spacing w:after="0" w:line="240" w:lineRule="auto"/>
                              <w:jc w:val="both"/>
                              <w:rPr>
                                <w:i/>
                                <w:sz w:val="19"/>
                                <w:szCs w:val="19"/>
                              </w:rPr>
                            </w:pP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>When God created man, he made them in the likeness of God. </w:t>
                            </w: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2 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>He created them male and female and blessed them. And he named them “Man”</w:t>
                            </w: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[</w:t>
                            </w:r>
                            <w:hyperlink r:id="rId8" w:anchor="fen-NIV-108a" w:tooltip="See footnote a" w:history="1">
                              <w:r w:rsidRPr="00CD0CDD">
                                <w:rPr>
                                  <w:rStyle w:val="Hyperlink"/>
                                  <w:b/>
                                  <w:bCs/>
                                  <w:i/>
                                  <w:sz w:val="19"/>
                                  <w:szCs w:val="19"/>
                                  <w:vertAlign w:val="superscript"/>
                                </w:rPr>
                                <w:t>a</w:t>
                              </w:r>
                            </w:hyperlink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]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> when they were created.</w:t>
                            </w:r>
                          </w:p>
                          <w:p w14:paraId="14BE2356" w14:textId="77777777" w:rsidR="00112895" w:rsidRPr="00CD0CDD" w:rsidRDefault="00112895" w:rsidP="00112895">
                            <w:pPr>
                              <w:pStyle w:val="BodyText"/>
                              <w:spacing w:after="0" w:line="240" w:lineRule="auto"/>
                              <w:jc w:val="both"/>
                              <w:rPr>
                                <w:i/>
                                <w:sz w:val="19"/>
                                <w:szCs w:val="19"/>
                              </w:rPr>
                            </w:pP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3 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When </w:t>
                            </w:r>
                            <w:r w:rsidRPr="0011289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Adam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had lived 130 years, he had a son in his own likeness, in his own image; and he named him </w:t>
                            </w:r>
                            <w:r w:rsidRPr="0011289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Seth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>.</w:t>
                            </w: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4 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After </w:t>
                            </w:r>
                            <w:r w:rsidRPr="0011289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Seth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was born, </w:t>
                            </w:r>
                            <w:r w:rsidRPr="0011289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Adam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lived 800 years and had other sons and daughters. </w:t>
                            </w: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5 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Altogether, </w:t>
                            </w:r>
                            <w:r w:rsidRPr="0011289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Adam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lived a total of 930 years, and then he died.</w:t>
                            </w:r>
                          </w:p>
                          <w:p w14:paraId="5D5E53C9" w14:textId="77777777" w:rsidR="00112895" w:rsidRPr="00CD0CDD" w:rsidRDefault="00112895" w:rsidP="00112895">
                            <w:pPr>
                              <w:pStyle w:val="BodyText"/>
                              <w:spacing w:after="0" w:line="240" w:lineRule="auto"/>
                              <w:jc w:val="both"/>
                              <w:rPr>
                                <w:i/>
                                <w:sz w:val="19"/>
                                <w:szCs w:val="19"/>
                              </w:rPr>
                            </w:pP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6 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When </w:t>
                            </w:r>
                            <w:r w:rsidRPr="0011289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Seth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had lived 105 years, he became the </w:t>
                            </w:r>
                            <w:proofErr w:type="gramStart"/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>father</w:t>
                            </w: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[</w:t>
                            </w:r>
                            <w:proofErr w:type="gramEnd"/>
                            <w:r w:rsidRPr="00CD0CDD">
                              <w:fldChar w:fldCharType="begin"/>
                            </w:r>
                            <w:r w:rsidRPr="00CD0CDD">
                              <w:rPr>
                                <w:sz w:val="19"/>
                                <w:szCs w:val="19"/>
                              </w:rPr>
                              <w:instrText xml:space="preserve"> HYPERLINK "http://www.biblegateway.com/passage/?search=gen%205&amp;version=NIV" \l "fen-NIV-112b" \o "See footnote b" </w:instrText>
                            </w:r>
                            <w:r w:rsidRPr="00CD0CDD">
                              <w:fldChar w:fldCharType="separate"/>
                            </w:r>
                            <w:r w:rsidRPr="00CD0CDD">
                              <w:rPr>
                                <w:rStyle w:val="Hyperlink"/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b</w:t>
                            </w:r>
                            <w:r w:rsidRPr="00CD0CDD">
                              <w:rPr>
                                <w:rStyle w:val="Hyperlink"/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fldChar w:fldCharType="end"/>
                            </w: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]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 of </w:t>
                            </w:r>
                            <w:proofErr w:type="spellStart"/>
                            <w:r w:rsidRPr="0011289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Enosh</w:t>
                            </w:r>
                            <w:proofErr w:type="spellEnd"/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>. </w:t>
                            </w: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7 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After he became the father of </w:t>
                            </w:r>
                            <w:proofErr w:type="spellStart"/>
                            <w:r w:rsidRPr="0011289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Enosh</w:t>
                            </w:r>
                            <w:proofErr w:type="spellEnd"/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, </w:t>
                            </w:r>
                            <w:r w:rsidRPr="0011289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Seth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lived 807 years and had other sons and daughters. </w:t>
                            </w: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8 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Altogether, </w:t>
                            </w:r>
                            <w:r w:rsidRPr="0011289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Seth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lived a total of 912 years, and then he died.</w:t>
                            </w:r>
                          </w:p>
                          <w:p w14:paraId="06C1330B" w14:textId="3D92A299" w:rsidR="00112895" w:rsidRPr="00CD0CDD" w:rsidRDefault="00112895" w:rsidP="00112895">
                            <w:pPr>
                              <w:pStyle w:val="BodyText"/>
                              <w:spacing w:after="0" w:line="240" w:lineRule="auto"/>
                              <w:jc w:val="both"/>
                              <w:rPr>
                                <w:i/>
                                <w:sz w:val="19"/>
                                <w:szCs w:val="19"/>
                              </w:rPr>
                            </w:pP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9 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When </w:t>
                            </w:r>
                            <w:proofErr w:type="spellStart"/>
                            <w:r w:rsidRPr="0011289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Enosh</w:t>
                            </w:r>
                            <w:proofErr w:type="spellEnd"/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had lived 90 years, he became the father of </w:t>
                            </w:r>
                            <w:proofErr w:type="spellStart"/>
                            <w:r w:rsidRPr="0011289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Kenan</w:t>
                            </w:r>
                            <w:proofErr w:type="spellEnd"/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>. </w:t>
                            </w: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10 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After he became the father of </w:t>
                            </w:r>
                            <w:proofErr w:type="spellStart"/>
                            <w:r w:rsidRPr="0011289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Kenan</w:t>
                            </w:r>
                            <w:proofErr w:type="spellEnd"/>
                            <w:r w:rsidRPr="0011289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 xml:space="preserve">, </w:t>
                            </w:r>
                            <w:proofErr w:type="spellStart"/>
                            <w:r w:rsidRPr="0011289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Enosh</w:t>
                            </w:r>
                            <w:proofErr w:type="spellEnd"/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  <w:szCs w:val="19"/>
                              </w:rPr>
                              <w:t xml:space="preserve">lived 815 years and had other sons and daughters.  </w:t>
                            </w: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11 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Altogether, </w:t>
                            </w:r>
                            <w:proofErr w:type="spellStart"/>
                            <w:r w:rsidRPr="0011289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Enosh</w:t>
                            </w:r>
                            <w:proofErr w:type="spellEnd"/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lived a total of 905 years, and then he died.</w:t>
                            </w:r>
                          </w:p>
                          <w:p w14:paraId="3CCFEB7D" w14:textId="77777777" w:rsidR="00112895" w:rsidRPr="00CD0CDD" w:rsidRDefault="00112895" w:rsidP="00112895">
                            <w:pPr>
                              <w:pStyle w:val="BodyText"/>
                              <w:spacing w:after="0" w:line="240" w:lineRule="auto"/>
                              <w:jc w:val="both"/>
                              <w:rPr>
                                <w:i/>
                                <w:sz w:val="19"/>
                                <w:szCs w:val="19"/>
                              </w:rPr>
                            </w:pP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12 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When </w:t>
                            </w:r>
                            <w:proofErr w:type="spellStart"/>
                            <w:r w:rsidRPr="0011289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Kenan</w:t>
                            </w:r>
                            <w:proofErr w:type="spellEnd"/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had lived 70 years, he became the father of </w:t>
                            </w:r>
                            <w:proofErr w:type="spellStart"/>
                            <w:r w:rsidRPr="0011289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Mahalalel</w:t>
                            </w:r>
                            <w:proofErr w:type="spellEnd"/>
                            <w:r w:rsidRPr="0011289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. </w:t>
                            </w: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13 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After he became the father of </w:t>
                            </w:r>
                            <w:proofErr w:type="spellStart"/>
                            <w:r w:rsidRPr="0011289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Mahalalel</w:t>
                            </w:r>
                            <w:proofErr w:type="spellEnd"/>
                            <w:r w:rsidRPr="0011289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 xml:space="preserve">, </w:t>
                            </w:r>
                            <w:proofErr w:type="spellStart"/>
                            <w:r w:rsidRPr="0011289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Kenan</w:t>
                            </w:r>
                            <w:proofErr w:type="spellEnd"/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lived 840 years and had other sons and daughters. </w:t>
                            </w: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14 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Altogether, </w:t>
                            </w:r>
                            <w:proofErr w:type="spellStart"/>
                            <w:r w:rsidRPr="0011289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Kenan</w:t>
                            </w:r>
                            <w:proofErr w:type="spellEnd"/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lived a total of 910 years, and then he died.</w:t>
                            </w:r>
                          </w:p>
                          <w:p w14:paraId="0F89E09F" w14:textId="5A8F69D9" w:rsidR="00112895" w:rsidRPr="00CD0CDD" w:rsidRDefault="00112895" w:rsidP="00112895">
                            <w:pPr>
                              <w:pStyle w:val="BodyText"/>
                              <w:spacing w:after="0" w:line="240" w:lineRule="auto"/>
                              <w:jc w:val="both"/>
                              <w:rPr>
                                <w:i/>
                                <w:sz w:val="19"/>
                                <w:szCs w:val="19"/>
                              </w:rPr>
                            </w:pP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15 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When </w:t>
                            </w:r>
                            <w:proofErr w:type="spellStart"/>
                            <w:r w:rsidRP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Mahalalel</w:t>
                            </w:r>
                            <w:proofErr w:type="spellEnd"/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had lived 65 years, he became the father of </w:t>
                            </w:r>
                            <w:r w:rsidRP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Jared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>. </w:t>
                            </w: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16 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After he became the father of </w:t>
                            </w:r>
                            <w:r w:rsidRP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 xml:space="preserve">Jared, </w:t>
                            </w:r>
                            <w:proofErr w:type="spellStart"/>
                            <w:r w:rsidRP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Mahalale</w:t>
                            </w:r>
                            <w:r w:rsid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l</w:t>
                            </w:r>
                            <w:proofErr w:type="spellEnd"/>
                            <w:r w:rsid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D06E35">
                              <w:rPr>
                                <w:i/>
                                <w:sz w:val="19"/>
                                <w:szCs w:val="19"/>
                              </w:rPr>
                              <w:t>lived 830 years and had other sons and daughters.</w:t>
                            </w: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17 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Altogether, </w:t>
                            </w:r>
                            <w:proofErr w:type="spellStart"/>
                            <w:r w:rsidRP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Mahalalel</w:t>
                            </w:r>
                            <w:proofErr w:type="spellEnd"/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lived a total of 895 years, and then he died.</w:t>
                            </w:r>
                          </w:p>
                          <w:p w14:paraId="377AEECE" w14:textId="22CD6DAD" w:rsidR="00112895" w:rsidRPr="00CD0CDD" w:rsidRDefault="00112895" w:rsidP="00112895">
                            <w:pPr>
                              <w:pStyle w:val="BodyText"/>
                              <w:spacing w:after="0" w:line="240" w:lineRule="auto"/>
                              <w:jc w:val="both"/>
                              <w:rPr>
                                <w:i/>
                                <w:sz w:val="19"/>
                                <w:szCs w:val="19"/>
                              </w:rPr>
                            </w:pP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18 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When </w:t>
                            </w:r>
                            <w:r w:rsidRP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Jared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had lived 162 years, he became the father of </w:t>
                            </w:r>
                            <w:r w:rsidRP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Enoch. </w:t>
                            </w: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19 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After he became the father of </w:t>
                            </w:r>
                            <w:r w:rsidRP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Enoch, Jared</w:t>
                            </w:r>
                            <w:r w:rsidR="00D06E35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lived 800 years and had other sons and daughters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> </w:t>
                            </w: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20 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Altogether, </w:t>
                            </w:r>
                            <w:r w:rsidRP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Jared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lived a total of 962 years, and then he died.</w:t>
                            </w:r>
                          </w:p>
                          <w:p w14:paraId="022833C6" w14:textId="77777777" w:rsidR="00112895" w:rsidRPr="00CD0CDD" w:rsidRDefault="00112895" w:rsidP="00112895">
                            <w:pPr>
                              <w:pStyle w:val="BodyText"/>
                              <w:spacing w:after="0" w:line="240" w:lineRule="auto"/>
                              <w:jc w:val="both"/>
                              <w:rPr>
                                <w:i/>
                                <w:sz w:val="19"/>
                                <w:szCs w:val="19"/>
                              </w:rPr>
                            </w:pP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21 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When </w:t>
                            </w:r>
                            <w:r w:rsidRP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Enoch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had lived 65 years, he became the father of </w:t>
                            </w:r>
                            <w:r w:rsidRP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Methuselah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>.</w:t>
                            </w: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22 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After he became the father of </w:t>
                            </w:r>
                            <w:r w:rsidRP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Methuselah, Enoch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walked faithfully with God 300 years and had other sons and daughters. </w:t>
                            </w: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23 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Altogether, </w:t>
                            </w:r>
                            <w:r w:rsidRP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Enoch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lived a total of 365 years. </w:t>
                            </w: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24 </w:t>
                            </w:r>
                            <w:r w:rsidRP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Enoch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walked faithfully with God; then he was no more, because God took him away.</w:t>
                            </w:r>
                          </w:p>
                          <w:p w14:paraId="5B56EBB9" w14:textId="6B1B0597" w:rsidR="00112895" w:rsidRPr="00CD0CDD" w:rsidRDefault="00112895" w:rsidP="00112895">
                            <w:pPr>
                              <w:pStyle w:val="BodyText"/>
                              <w:spacing w:after="0" w:line="240" w:lineRule="auto"/>
                              <w:jc w:val="both"/>
                              <w:rPr>
                                <w:i/>
                                <w:sz w:val="19"/>
                                <w:szCs w:val="19"/>
                              </w:rPr>
                            </w:pP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25 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When </w:t>
                            </w:r>
                            <w:r w:rsidRP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Methuselah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had lived 187 years, he became the father of </w:t>
                            </w:r>
                            <w:r w:rsidRP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Lamech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>.</w:t>
                            </w: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26 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After he became the father of </w:t>
                            </w:r>
                            <w:proofErr w:type="spellStart"/>
                            <w:r w:rsidRP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Lamech</w:t>
                            </w:r>
                            <w:proofErr w:type="spellEnd"/>
                            <w:r w:rsidRP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, Methuselah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liv</w:t>
                            </w:r>
                            <w:r w:rsidR="00D06E35">
                              <w:rPr>
                                <w:i/>
                                <w:sz w:val="19"/>
                                <w:szCs w:val="19"/>
                              </w:rPr>
                              <w:t xml:space="preserve">ed 782 years and had other son 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>and daughters.</w:t>
                            </w: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27 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Altogether, </w:t>
                            </w:r>
                            <w:r w:rsidRP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Methuselah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lived a total of 969 years, and then he died.</w:t>
                            </w:r>
                          </w:p>
                          <w:p w14:paraId="309E0C46" w14:textId="0BBFCD75" w:rsidR="00112895" w:rsidRPr="00CD0CDD" w:rsidRDefault="00112895" w:rsidP="00112895">
                            <w:pPr>
                              <w:pStyle w:val="BodyText"/>
                              <w:spacing w:after="0" w:line="240" w:lineRule="auto"/>
                              <w:jc w:val="both"/>
                              <w:rPr>
                                <w:i/>
                                <w:sz w:val="19"/>
                                <w:szCs w:val="19"/>
                              </w:rPr>
                            </w:pP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28 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When </w:t>
                            </w:r>
                            <w:proofErr w:type="spellStart"/>
                            <w:r w:rsidRP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Lamech</w:t>
                            </w:r>
                            <w:proofErr w:type="spellEnd"/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had lived 182 years, he had a son. </w:t>
                            </w: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29 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He named him </w:t>
                            </w:r>
                            <w:proofErr w:type="gramStart"/>
                            <w:r w:rsidRP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Noah</w:t>
                            </w: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[</w:t>
                            </w:r>
                            <w:proofErr w:type="gramEnd"/>
                            <w:hyperlink r:id="rId9" w:anchor="fen-NIV-135c" w:tooltip="See footnote c" w:history="1">
                              <w:r w:rsidRPr="00CD0CDD">
                                <w:rPr>
                                  <w:rStyle w:val="Hyperlink"/>
                                  <w:b/>
                                  <w:bCs/>
                                  <w:i/>
                                  <w:sz w:val="19"/>
                                  <w:szCs w:val="19"/>
                                  <w:vertAlign w:val="superscript"/>
                                </w:rPr>
                                <w:t>c</w:t>
                              </w:r>
                            </w:hyperlink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]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> and said, “He will comfort us in the labor and painful toil of our hands caused by the ground the Lord has cursed.”</w:t>
                            </w: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30 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After Noah was born, </w:t>
                            </w:r>
                            <w:proofErr w:type="spellStart"/>
                            <w:r w:rsidRP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Lamech</w:t>
                            </w:r>
                            <w:proofErr w:type="spellEnd"/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lived 595 years and had other sons and</w:t>
                            </w:r>
                            <w:r w:rsidR="00D06E35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>daughters.</w:t>
                            </w:r>
                            <w:bookmarkStart w:id="0" w:name="_GoBack"/>
                            <w:bookmarkEnd w:id="0"/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31 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Altogether, </w:t>
                            </w:r>
                            <w:proofErr w:type="spellStart"/>
                            <w:r w:rsidRP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Lamech</w:t>
                            </w:r>
                            <w:proofErr w:type="spellEnd"/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lived a total of 777 years, and then he died.</w:t>
                            </w:r>
                          </w:p>
                          <w:p w14:paraId="3A49B1C5" w14:textId="77777777" w:rsidR="00112895" w:rsidRPr="00D06E35" w:rsidRDefault="00112895" w:rsidP="00112895">
                            <w:pPr>
                              <w:pStyle w:val="BodyText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</w:pPr>
                            <w:r w:rsidRPr="00CD0CDD">
                              <w:rPr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32 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After </w:t>
                            </w:r>
                            <w:r w:rsidRP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Noah</w:t>
                            </w:r>
                            <w:r w:rsidRPr="00CD0CD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was 500 years old, he became the father of </w:t>
                            </w:r>
                            <w:r w:rsidRPr="00D06E35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Shem, Ham and Japheth.</w:t>
                            </w:r>
                          </w:p>
                          <w:p w14:paraId="6E0D3AEB" w14:textId="1E02965A" w:rsidR="00E8270E" w:rsidRPr="00E56709" w:rsidRDefault="00E8270E" w:rsidP="00E56709">
                            <w:pPr>
                              <w:pStyle w:val="BodyText"/>
                              <w:spacing w:line="240" w:lineRule="auto"/>
                              <w:jc w:val="both"/>
                            </w:pPr>
                          </w:p>
                          <w:p w14:paraId="42B9DF9B" w14:textId="173316E9" w:rsidR="00E8270E" w:rsidRDefault="00D25EA5" w:rsidP="00F03B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Verdana" w:hAnsi="Verdana" w:cs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</w:rPr>
                              <w:t xml:space="preserve"> </w:t>
                            </w:r>
                            <w:r w:rsidR="00E8270E">
                              <w:rPr>
                                <w:rFonts w:ascii="Verdana" w:hAnsi="Verdana" w:cs="Verdana"/>
                                <w:sz w:val="20"/>
                              </w:rPr>
                              <w:t>(Continued on Page 2)</w:t>
                            </w:r>
                          </w:p>
                          <w:p w14:paraId="6FC4174B" w14:textId="77777777" w:rsidR="00E8270E" w:rsidRDefault="00E8270E" w:rsidP="00F03B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Verdana" w:hAnsi="Verdana" w:cs="Verdana"/>
                                <w:sz w:val="20"/>
                              </w:rPr>
                            </w:pPr>
                          </w:p>
                          <w:p w14:paraId="50BE9E38" w14:textId="77777777" w:rsidR="00E8270E" w:rsidRDefault="00E8270E" w:rsidP="00F03B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Verdana" w:hAnsi="Verdana" w:cs="Verdana"/>
                                <w:sz w:val="20"/>
                              </w:rPr>
                            </w:pPr>
                          </w:p>
                          <w:p w14:paraId="3BC89B7E" w14:textId="77777777" w:rsidR="00E8270E" w:rsidRDefault="00E8270E" w:rsidP="00F03B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Verdana" w:hAnsi="Verdana" w:cs="Verdana"/>
                                <w:sz w:val="20"/>
                              </w:rPr>
                            </w:pPr>
                          </w:p>
                          <w:p w14:paraId="1A01FFC0" w14:textId="77777777" w:rsidR="00E8270E" w:rsidRDefault="00E8270E" w:rsidP="00F03B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Verdana" w:hAnsi="Verdana" w:cs="Verdana"/>
                                <w:sz w:val="20"/>
                              </w:rPr>
                            </w:pPr>
                          </w:p>
                          <w:p w14:paraId="0421CE6F" w14:textId="77777777" w:rsidR="00E8270E" w:rsidRPr="00F03BB7" w:rsidRDefault="00E8270E" w:rsidP="00F03B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Verdana" w:hAnsi="Verdana" w:cs="Verdana"/>
                                <w:sz w:val="20"/>
                              </w:rPr>
                            </w:pPr>
                          </w:p>
                          <w:p w14:paraId="27696FAC" w14:textId="0A203EC7" w:rsidR="00E8270E" w:rsidRPr="006B5E78" w:rsidRDefault="00E8270E" w:rsidP="007A6E7C">
                            <w:pPr>
                              <w:pStyle w:val="BodyText"/>
                              <w:spacing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176.65pt;margin-top:221.95pt;width:137.25pt;height:503.4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" o:allowincell="f" filled="f" stroked="f">
                <v:textbox style="mso-next-textbox:#Text Box 132" inset="0,0,0,0">
                  <w:txbxContent>
                    <w:p w14:paraId="49945FE4" w14:textId="77777777" w:rsidR="00112895" w:rsidRPr="00112895" w:rsidRDefault="00E56709" w:rsidP="00112895">
                      <w:pPr>
                        <w:pStyle w:val="BodyText"/>
                        <w:spacing w:line="240" w:lineRule="auto"/>
                        <w:jc w:val="both"/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="00112895" w:rsidRPr="00112895">
                        <w:rPr>
                          <w:b/>
                          <w:i/>
                          <w:sz w:val="19"/>
                          <w:szCs w:val="19"/>
                        </w:rPr>
                        <w:t>Genesis 5</w:t>
                      </w:r>
                      <w:r w:rsidR="00112895" w:rsidRPr="00112895">
                        <w:rPr>
                          <w:b/>
                          <w:i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9C4624C" w14:textId="5C2F99A6" w:rsidR="00112895" w:rsidRPr="00CD0CDD" w:rsidRDefault="00112895" w:rsidP="00112895">
                      <w:pPr>
                        <w:pStyle w:val="BodyText"/>
                        <w:spacing w:line="240" w:lineRule="auto"/>
                        <w:jc w:val="both"/>
                        <w:rPr>
                          <w:i/>
                          <w:sz w:val="19"/>
                          <w:szCs w:val="19"/>
                        </w:rPr>
                      </w:pPr>
                      <w:r w:rsidRPr="00CD0CDD">
                        <w:rPr>
                          <w:i/>
                          <w:sz w:val="19"/>
                          <w:szCs w:val="19"/>
                        </w:rPr>
                        <w:t>This is the written account of Adam’s family line.</w:t>
                      </w:r>
                    </w:p>
                    <w:p w14:paraId="0DFBECF5" w14:textId="77777777" w:rsidR="00112895" w:rsidRPr="00CD0CDD" w:rsidRDefault="00112895" w:rsidP="00112895">
                      <w:pPr>
                        <w:pStyle w:val="BodyText"/>
                        <w:spacing w:after="0" w:line="240" w:lineRule="auto"/>
                        <w:jc w:val="both"/>
                        <w:rPr>
                          <w:i/>
                          <w:sz w:val="19"/>
                          <w:szCs w:val="19"/>
                        </w:rPr>
                      </w:pPr>
                      <w:r w:rsidRPr="00CD0CDD">
                        <w:rPr>
                          <w:i/>
                          <w:sz w:val="19"/>
                          <w:szCs w:val="19"/>
                        </w:rPr>
                        <w:t>When God created man, he made them in the likeness of God. </w:t>
                      </w: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2 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>He created them male and female and blessed them. And he named them “Man”</w:t>
                      </w: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[</w:t>
                      </w:r>
                      <w:hyperlink r:id="rId10" w:anchor="fen-NIV-108a" w:tooltip="See footnote a" w:history="1">
                        <w:r w:rsidRPr="00CD0CDD">
                          <w:rPr>
                            <w:rStyle w:val="Hyperlink"/>
                            <w:b/>
                            <w:bCs/>
                            <w:i/>
                            <w:sz w:val="19"/>
                            <w:szCs w:val="19"/>
                            <w:vertAlign w:val="superscript"/>
                          </w:rPr>
                          <w:t>a</w:t>
                        </w:r>
                      </w:hyperlink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]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> when they were created.</w:t>
                      </w:r>
                    </w:p>
                    <w:p w14:paraId="14BE2356" w14:textId="77777777" w:rsidR="00112895" w:rsidRPr="00CD0CDD" w:rsidRDefault="00112895" w:rsidP="00112895">
                      <w:pPr>
                        <w:pStyle w:val="BodyText"/>
                        <w:spacing w:after="0" w:line="240" w:lineRule="auto"/>
                        <w:jc w:val="both"/>
                        <w:rPr>
                          <w:i/>
                          <w:sz w:val="19"/>
                          <w:szCs w:val="19"/>
                        </w:rPr>
                      </w:pP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3 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When </w:t>
                      </w:r>
                      <w:r w:rsidRPr="00112895">
                        <w:rPr>
                          <w:b/>
                          <w:i/>
                          <w:sz w:val="19"/>
                          <w:szCs w:val="19"/>
                        </w:rPr>
                        <w:t>Adam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had lived 130 years, he had a son in his own likeness, in his own image; and he named him </w:t>
                      </w:r>
                      <w:r w:rsidRPr="00112895">
                        <w:rPr>
                          <w:b/>
                          <w:i/>
                          <w:sz w:val="19"/>
                          <w:szCs w:val="19"/>
                        </w:rPr>
                        <w:t>Seth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>.</w:t>
                      </w: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4 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After </w:t>
                      </w:r>
                      <w:r w:rsidRPr="00112895">
                        <w:rPr>
                          <w:b/>
                          <w:i/>
                          <w:sz w:val="19"/>
                          <w:szCs w:val="19"/>
                        </w:rPr>
                        <w:t>Seth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was born, </w:t>
                      </w:r>
                      <w:r w:rsidRPr="00112895">
                        <w:rPr>
                          <w:b/>
                          <w:i/>
                          <w:sz w:val="19"/>
                          <w:szCs w:val="19"/>
                        </w:rPr>
                        <w:t>Adam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lived 800 years and had other sons and daughters. </w:t>
                      </w: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5 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Altogether, </w:t>
                      </w:r>
                      <w:r w:rsidRPr="00112895">
                        <w:rPr>
                          <w:b/>
                          <w:i/>
                          <w:sz w:val="19"/>
                          <w:szCs w:val="19"/>
                        </w:rPr>
                        <w:t>Adam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lived a total of 930 years, and then he died.</w:t>
                      </w:r>
                    </w:p>
                    <w:p w14:paraId="5D5E53C9" w14:textId="77777777" w:rsidR="00112895" w:rsidRPr="00CD0CDD" w:rsidRDefault="00112895" w:rsidP="00112895">
                      <w:pPr>
                        <w:pStyle w:val="BodyText"/>
                        <w:spacing w:after="0" w:line="240" w:lineRule="auto"/>
                        <w:jc w:val="both"/>
                        <w:rPr>
                          <w:i/>
                          <w:sz w:val="19"/>
                          <w:szCs w:val="19"/>
                        </w:rPr>
                      </w:pP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6 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When </w:t>
                      </w:r>
                      <w:r w:rsidRPr="00112895">
                        <w:rPr>
                          <w:b/>
                          <w:i/>
                          <w:sz w:val="19"/>
                          <w:szCs w:val="19"/>
                        </w:rPr>
                        <w:t>Seth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had lived 105 years, he became the </w:t>
                      </w:r>
                      <w:proofErr w:type="gramStart"/>
                      <w:r w:rsidRPr="00CD0CDD">
                        <w:rPr>
                          <w:i/>
                          <w:sz w:val="19"/>
                          <w:szCs w:val="19"/>
                        </w:rPr>
                        <w:t>father</w:t>
                      </w: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[</w:t>
                      </w:r>
                      <w:proofErr w:type="gramEnd"/>
                      <w:r w:rsidRPr="00CD0CDD">
                        <w:fldChar w:fldCharType="begin"/>
                      </w:r>
                      <w:r w:rsidRPr="00CD0CDD">
                        <w:rPr>
                          <w:sz w:val="19"/>
                          <w:szCs w:val="19"/>
                        </w:rPr>
                        <w:instrText xml:space="preserve"> HYPERLINK "http://www.biblegateway.com/passage/?search=gen%205&amp;version=NIV" \l "fen-NIV-112b" \o "See footnote b" </w:instrText>
                      </w:r>
                      <w:r w:rsidRPr="00CD0CDD">
                        <w:fldChar w:fldCharType="separate"/>
                      </w:r>
                      <w:r w:rsidRPr="00CD0CDD">
                        <w:rPr>
                          <w:rStyle w:val="Hyperlink"/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b</w:t>
                      </w:r>
                      <w:r w:rsidRPr="00CD0CDD">
                        <w:rPr>
                          <w:rStyle w:val="Hyperlink"/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fldChar w:fldCharType="end"/>
                      </w: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]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 of </w:t>
                      </w:r>
                      <w:proofErr w:type="spellStart"/>
                      <w:r w:rsidRPr="00112895">
                        <w:rPr>
                          <w:b/>
                          <w:i/>
                          <w:sz w:val="19"/>
                          <w:szCs w:val="19"/>
                        </w:rPr>
                        <w:t>Enosh</w:t>
                      </w:r>
                      <w:proofErr w:type="spellEnd"/>
                      <w:r w:rsidRPr="00CD0CDD">
                        <w:rPr>
                          <w:i/>
                          <w:sz w:val="19"/>
                          <w:szCs w:val="19"/>
                        </w:rPr>
                        <w:t>. </w:t>
                      </w: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7 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After he became the father of </w:t>
                      </w:r>
                      <w:proofErr w:type="spellStart"/>
                      <w:r w:rsidRPr="00112895">
                        <w:rPr>
                          <w:b/>
                          <w:i/>
                          <w:sz w:val="19"/>
                          <w:szCs w:val="19"/>
                        </w:rPr>
                        <w:t>Enosh</w:t>
                      </w:r>
                      <w:proofErr w:type="spellEnd"/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, </w:t>
                      </w:r>
                      <w:r w:rsidRPr="00112895">
                        <w:rPr>
                          <w:b/>
                          <w:i/>
                          <w:sz w:val="19"/>
                          <w:szCs w:val="19"/>
                        </w:rPr>
                        <w:t>Seth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lived 807 years and had other sons and daughters. </w:t>
                      </w: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8 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Altogether, </w:t>
                      </w:r>
                      <w:r w:rsidRPr="00112895">
                        <w:rPr>
                          <w:b/>
                          <w:i/>
                          <w:sz w:val="19"/>
                          <w:szCs w:val="19"/>
                        </w:rPr>
                        <w:t>Seth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lived a total of 912 years, and then he died.</w:t>
                      </w:r>
                    </w:p>
                    <w:p w14:paraId="06C1330B" w14:textId="3D92A299" w:rsidR="00112895" w:rsidRPr="00CD0CDD" w:rsidRDefault="00112895" w:rsidP="00112895">
                      <w:pPr>
                        <w:pStyle w:val="BodyText"/>
                        <w:spacing w:after="0" w:line="240" w:lineRule="auto"/>
                        <w:jc w:val="both"/>
                        <w:rPr>
                          <w:i/>
                          <w:sz w:val="19"/>
                          <w:szCs w:val="19"/>
                        </w:rPr>
                      </w:pP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9 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When </w:t>
                      </w:r>
                      <w:proofErr w:type="spellStart"/>
                      <w:r w:rsidRPr="00112895">
                        <w:rPr>
                          <w:b/>
                          <w:i/>
                          <w:sz w:val="19"/>
                          <w:szCs w:val="19"/>
                        </w:rPr>
                        <w:t>Enosh</w:t>
                      </w:r>
                      <w:proofErr w:type="spellEnd"/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had lived 90 years, he became the father of </w:t>
                      </w:r>
                      <w:proofErr w:type="spellStart"/>
                      <w:r w:rsidRPr="00112895">
                        <w:rPr>
                          <w:b/>
                          <w:i/>
                          <w:sz w:val="19"/>
                          <w:szCs w:val="19"/>
                        </w:rPr>
                        <w:t>Kenan</w:t>
                      </w:r>
                      <w:proofErr w:type="spellEnd"/>
                      <w:r w:rsidRPr="00CD0CDD">
                        <w:rPr>
                          <w:i/>
                          <w:sz w:val="19"/>
                          <w:szCs w:val="19"/>
                        </w:rPr>
                        <w:t>. </w:t>
                      </w: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10 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After he became the father of </w:t>
                      </w:r>
                      <w:proofErr w:type="spellStart"/>
                      <w:r w:rsidRPr="00112895">
                        <w:rPr>
                          <w:b/>
                          <w:i/>
                          <w:sz w:val="19"/>
                          <w:szCs w:val="19"/>
                        </w:rPr>
                        <w:t>Kenan</w:t>
                      </w:r>
                      <w:proofErr w:type="spellEnd"/>
                      <w:r w:rsidRPr="00112895">
                        <w:rPr>
                          <w:b/>
                          <w:i/>
                          <w:sz w:val="19"/>
                          <w:szCs w:val="19"/>
                        </w:rPr>
                        <w:t xml:space="preserve">, </w:t>
                      </w:r>
                      <w:proofErr w:type="spellStart"/>
                      <w:r w:rsidRPr="00112895">
                        <w:rPr>
                          <w:b/>
                          <w:i/>
                          <w:sz w:val="19"/>
                          <w:szCs w:val="19"/>
                        </w:rPr>
                        <w:t>Enosh</w:t>
                      </w:r>
                      <w:proofErr w:type="spellEnd"/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i/>
                          <w:sz w:val="19"/>
                          <w:szCs w:val="19"/>
                        </w:rPr>
                        <w:t xml:space="preserve">lived 815 years and had other sons and daughters.  </w:t>
                      </w: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11 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Altogether, </w:t>
                      </w:r>
                      <w:proofErr w:type="spellStart"/>
                      <w:r w:rsidRPr="00112895">
                        <w:rPr>
                          <w:b/>
                          <w:i/>
                          <w:sz w:val="19"/>
                          <w:szCs w:val="19"/>
                        </w:rPr>
                        <w:t>Enosh</w:t>
                      </w:r>
                      <w:proofErr w:type="spellEnd"/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lived a total of 905 years, and then he died.</w:t>
                      </w:r>
                    </w:p>
                    <w:p w14:paraId="3CCFEB7D" w14:textId="77777777" w:rsidR="00112895" w:rsidRPr="00CD0CDD" w:rsidRDefault="00112895" w:rsidP="00112895">
                      <w:pPr>
                        <w:pStyle w:val="BodyText"/>
                        <w:spacing w:after="0" w:line="240" w:lineRule="auto"/>
                        <w:jc w:val="both"/>
                        <w:rPr>
                          <w:i/>
                          <w:sz w:val="19"/>
                          <w:szCs w:val="19"/>
                        </w:rPr>
                      </w:pP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12 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When </w:t>
                      </w:r>
                      <w:proofErr w:type="spellStart"/>
                      <w:r w:rsidRPr="00112895">
                        <w:rPr>
                          <w:b/>
                          <w:i/>
                          <w:sz w:val="19"/>
                          <w:szCs w:val="19"/>
                        </w:rPr>
                        <w:t>Kenan</w:t>
                      </w:r>
                      <w:proofErr w:type="spellEnd"/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had lived 70 years, he became the father of </w:t>
                      </w:r>
                      <w:proofErr w:type="spellStart"/>
                      <w:r w:rsidRPr="00112895">
                        <w:rPr>
                          <w:b/>
                          <w:i/>
                          <w:sz w:val="19"/>
                          <w:szCs w:val="19"/>
                        </w:rPr>
                        <w:t>Mahalalel</w:t>
                      </w:r>
                      <w:proofErr w:type="spellEnd"/>
                      <w:r w:rsidRPr="00112895">
                        <w:rPr>
                          <w:b/>
                          <w:i/>
                          <w:sz w:val="19"/>
                          <w:szCs w:val="19"/>
                        </w:rPr>
                        <w:t>. </w:t>
                      </w: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13 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After he became the father of </w:t>
                      </w:r>
                      <w:proofErr w:type="spellStart"/>
                      <w:r w:rsidRPr="00112895">
                        <w:rPr>
                          <w:b/>
                          <w:i/>
                          <w:sz w:val="19"/>
                          <w:szCs w:val="19"/>
                        </w:rPr>
                        <w:t>Mahalalel</w:t>
                      </w:r>
                      <w:proofErr w:type="spellEnd"/>
                      <w:r w:rsidRPr="00112895">
                        <w:rPr>
                          <w:b/>
                          <w:i/>
                          <w:sz w:val="19"/>
                          <w:szCs w:val="19"/>
                        </w:rPr>
                        <w:t xml:space="preserve">, </w:t>
                      </w:r>
                      <w:proofErr w:type="spellStart"/>
                      <w:r w:rsidRPr="00112895">
                        <w:rPr>
                          <w:b/>
                          <w:i/>
                          <w:sz w:val="19"/>
                          <w:szCs w:val="19"/>
                        </w:rPr>
                        <w:t>Kenan</w:t>
                      </w:r>
                      <w:proofErr w:type="spellEnd"/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lived 840 years and had other sons and daughters. </w:t>
                      </w: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14 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Altogether, </w:t>
                      </w:r>
                      <w:proofErr w:type="spellStart"/>
                      <w:r w:rsidRPr="00112895">
                        <w:rPr>
                          <w:b/>
                          <w:i/>
                          <w:sz w:val="19"/>
                          <w:szCs w:val="19"/>
                        </w:rPr>
                        <w:t>Kenan</w:t>
                      </w:r>
                      <w:proofErr w:type="spellEnd"/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lived a total of 910 years, and then he died.</w:t>
                      </w:r>
                    </w:p>
                    <w:p w14:paraId="0F89E09F" w14:textId="5A8F69D9" w:rsidR="00112895" w:rsidRPr="00CD0CDD" w:rsidRDefault="00112895" w:rsidP="00112895">
                      <w:pPr>
                        <w:pStyle w:val="BodyText"/>
                        <w:spacing w:after="0" w:line="240" w:lineRule="auto"/>
                        <w:jc w:val="both"/>
                        <w:rPr>
                          <w:i/>
                          <w:sz w:val="19"/>
                          <w:szCs w:val="19"/>
                        </w:rPr>
                      </w:pP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15 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When </w:t>
                      </w:r>
                      <w:proofErr w:type="spellStart"/>
                      <w:r w:rsidRPr="00D06E35">
                        <w:rPr>
                          <w:b/>
                          <w:i/>
                          <w:sz w:val="19"/>
                          <w:szCs w:val="19"/>
                        </w:rPr>
                        <w:t>Mahalalel</w:t>
                      </w:r>
                      <w:proofErr w:type="spellEnd"/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had lived 65 years, he became the father of </w:t>
                      </w:r>
                      <w:r w:rsidRPr="00D06E35">
                        <w:rPr>
                          <w:b/>
                          <w:i/>
                          <w:sz w:val="19"/>
                          <w:szCs w:val="19"/>
                        </w:rPr>
                        <w:t>Jared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>. </w:t>
                      </w: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16 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After he became the father of </w:t>
                      </w:r>
                      <w:r w:rsidRPr="00D06E35">
                        <w:rPr>
                          <w:b/>
                          <w:i/>
                          <w:sz w:val="19"/>
                          <w:szCs w:val="19"/>
                        </w:rPr>
                        <w:t xml:space="preserve">Jared, </w:t>
                      </w:r>
                      <w:proofErr w:type="spellStart"/>
                      <w:r w:rsidRPr="00D06E35">
                        <w:rPr>
                          <w:b/>
                          <w:i/>
                          <w:sz w:val="19"/>
                          <w:szCs w:val="19"/>
                        </w:rPr>
                        <w:t>Mahalale</w:t>
                      </w:r>
                      <w:r w:rsidR="00D06E35">
                        <w:rPr>
                          <w:b/>
                          <w:i/>
                          <w:sz w:val="19"/>
                          <w:szCs w:val="19"/>
                        </w:rPr>
                        <w:t>l</w:t>
                      </w:r>
                      <w:proofErr w:type="spellEnd"/>
                      <w:r w:rsidR="00D06E35">
                        <w:rPr>
                          <w:b/>
                          <w:i/>
                          <w:sz w:val="19"/>
                          <w:szCs w:val="19"/>
                        </w:rPr>
                        <w:t xml:space="preserve"> </w:t>
                      </w:r>
                      <w:r w:rsidR="00D06E35">
                        <w:rPr>
                          <w:i/>
                          <w:sz w:val="19"/>
                          <w:szCs w:val="19"/>
                        </w:rPr>
                        <w:t>lived 830 years and had other sons and daughters.</w:t>
                      </w: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17 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Altogether, </w:t>
                      </w:r>
                      <w:proofErr w:type="spellStart"/>
                      <w:r w:rsidRPr="00D06E35">
                        <w:rPr>
                          <w:b/>
                          <w:i/>
                          <w:sz w:val="19"/>
                          <w:szCs w:val="19"/>
                        </w:rPr>
                        <w:t>Mahalalel</w:t>
                      </w:r>
                      <w:proofErr w:type="spellEnd"/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lived a total of 895 years, and then he died.</w:t>
                      </w:r>
                    </w:p>
                    <w:p w14:paraId="377AEECE" w14:textId="22CD6DAD" w:rsidR="00112895" w:rsidRPr="00CD0CDD" w:rsidRDefault="00112895" w:rsidP="00112895">
                      <w:pPr>
                        <w:pStyle w:val="BodyText"/>
                        <w:spacing w:after="0" w:line="240" w:lineRule="auto"/>
                        <w:jc w:val="both"/>
                        <w:rPr>
                          <w:i/>
                          <w:sz w:val="19"/>
                          <w:szCs w:val="19"/>
                        </w:rPr>
                      </w:pP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18 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When </w:t>
                      </w:r>
                      <w:r w:rsidRPr="00D06E35">
                        <w:rPr>
                          <w:b/>
                          <w:i/>
                          <w:sz w:val="19"/>
                          <w:szCs w:val="19"/>
                        </w:rPr>
                        <w:t>Jared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had lived 162 years, he became the father of </w:t>
                      </w:r>
                      <w:r w:rsidRPr="00D06E35">
                        <w:rPr>
                          <w:b/>
                          <w:i/>
                          <w:sz w:val="19"/>
                          <w:szCs w:val="19"/>
                        </w:rPr>
                        <w:t>Enoch. </w:t>
                      </w: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19 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After he became the father of </w:t>
                      </w:r>
                      <w:r w:rsidRPr="00D06E35">
                        <w:rPr>
                          <w:b/>
                          <w:i/>
                          <w:sz w:val="19"/>
                          <w:szCs w:val="19"/>
                        </w:rPr>
                        <w:t>Enoch, Jared</w:t>
                      </w:r>
                      <w:r w:rsidR="00D06E35">
                        <w:rPr>
                          <w:i/>
                          <w:sz w:val="19"/>
                          <w:szCs w:val="19"/>
                        </w:rPr>
                        <w:t xml:space="preserve"> lived 800 years and had other sons and daughters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> </w:t>
                      </w: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20 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Altogether, </w:t>
                      </w:r>
                      <w:r w:rsidRPr="00D06E35">
                        <w:rPr>
                          <w:b/>
                          <w:i/>
                          <w:sz w:val="19"/>
                          <w:szCs w:val="19"/>
                        </w:rPr>
                        <w:t>Jared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lived a total of 962 years, and then he died.</w:t>
                      </w:r>
                    </w:p>
                    <w:p w14:paraId="022833C6" w14:textId="77777777" w:rsidR="00112895" w:rsidRPr="00CD0CDD" w:rsidRDefault="00112895" w:rsidP="00112895">
                      <w:pPr>
                        <w:pStyle w:val="BodyText"/>
                        <w:spacing w:after="0" w:line="240" w:lineRule="auto"/>
                        <w:jc w:val="both"/>
                        <w:rPr>
                          <w:i/>
                          <w:sz w:val="19"/>
                          <w:szCs w:val="19"/>
                        </w:rPr>
                      </w:pP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21 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When </w:t>
                      </w:r>
                      <w:r w:rsidRPr="00D06E35">
                        <w:rPr>
                          <w:b/>
                          <w:i/>
                          <w:sz w:val="19"/>
                          <w:szCs w:val="19"/>
                        </w:rPr>
                        <w:t>Enoch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had lived 65 years, he became the father of </w:t>
                      </w:r>
                      <w:r w:rsidRPr="00D06E35">
                        <w:rPr>
                          <w:b/>
                          <w:i/>
                          <w:sz w:val="19"/>
                          <w:szCs w:val="19"/>
                        </w:rPr>
                        <w:t>Methuselah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>.</w:t>
                      </w: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22 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After he became the father of </w:t>
                      </w:r>
                      <w:r w:rsidRPr="00D06E35">
                        <w:rPr>
                          <w:b/>
                          <w:i/>
                          <w:sz w:val="19"/>
                          <w:szCs w:val="19"/>
                        </w:rPr>
                        <w:t>Methuselah, Enoch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walked faithfully with God 300 years and had other sons and daughters. </w:t>
                      </w: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23 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Altogether, </w:t>
                      </w:r>
                      <w:r w:rsidRPr="00D06E35">
                        <w:rPr>
                          <w:b/>
                          <w:i/>
                          <w:sz w:val="19"/>
                          <w:szCs w:val="19"/>
                        </w:rPr>
                        <w:t>Enoch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lived a total of 365 years. </w:t>
                      </w: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24 </w:t>
                      </w:r>
                      <w:r w:rsidRPr="00D06E35">
                        <w:rPr>
                          <w:b/>
                          <w:i/>
                          <w:sz w:val="19"/>
                          <w:szCs w:val="19"/>
                        </w:rPr>
                        <w:t>Enoch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walked faithfully with God; then he was no more, because God took him away.</w:t>
                      </w:r>
                    </w:p>
                    <w:p w14:paraId="5B56EBB9" w14:textId="6B1B0597" w:rsidR="00112895" w:rsidRPr="00CD0CDD" w:rsidRDefault="00112895" w:rsidP="00112895">
                      <w:pPr>
                        <w:pStyle w:val="BodyText"/>
                        <w:spacing w:after="0" w:line="240" w:lineRule="auto"/>
                        <w:jc w:val="both"/>
                        <w:rPr>
                          <w:i/>
                          <w:sz w:val="19"/>
                          <w:szCs w:val="19"/>
                        </w:rPr>
                      </w:pP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25 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When </w:t>
                      </w:r>
                      <w:r w:rsidRPr="00D06E35">
                        <w:rPr>
                          <w:b/>
                          <w:i/>
                          <w:sz w:val="19"/>
                          <w:szCs w:val="19"/>
                        </w:rPr>
                        <w:t>Methuselah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had lived 187 years, he became the father of </w:t>
                      </w:r>
                      <w:r w:rsidRPr="00D06E35">
                        <w:rPr>
                          <w:b/>
                          <w:i/>
                          <w:sz w:val="19"/>
                          <w:szCs w:val="19"/>
                        </w:rPr>
                        <w:t>Lamech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>.</w:t>
                      </w: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26 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After he became the father of </w:t>
                      </w:r>
                      <w:proofErr w:type="spellStart"/>
                      <w:r w:rsidRPr="00D06E35">
                        <w:rPr>
                          <w:b/>
                          <w:i/>
                          <w:sz w:val="19"/>
                          <w:szCs w:val="19"/>
                        </w:rPr>
                        <w:t>Lamech</w:t>
                      </w:r>
                      <w:proofErr w:type="spellEnd"/>
                      <w:r w:rsidRPr="00D06E35">
                        <w:rPr>
                          <w:b/>
                          <w:i/>
                          <w:sz w:val="19"/>
                          <w:szCs w:val="19"/>
                        </w:rPr>
                        <w:t>, Methuselah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liv</w:t>
                      </w:r>
                      <w:r w:rsidR="00D06E35">
                        <w:rPr>
                          <w:i/>
                          <w:sz w:val="19"/>
                          <w:szCs w:val="19"/>
                        </w:rPr>
                        <w:t xml:space="preserve">ed 782 years and had other son 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>and daughters.</w:t>
                      </w: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27 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Altogether, </w:t>
                      </w:r>
                      <w:r w:rsidRPr="00D06E35">
                        <w:rPr>
                          <w:b/>
                          <w:i/>
                          <w:sz w:val="19"/>
                          <w:szCs w:val="19"/>
                        </w:rPr>
                        <w:t>Methuselah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lived a total of 969 years, and then he died.</w:t>
                      </w:r>
                    </w:p>
                    <w:p w14:paraId="309E0C46" w14:textId="0BBFCD75" w:rsidR="00112895" w:rsidRPr="00CD0CDD" w:rsidRDefault="00112895" w:rsidP="00112895">
                      <w:pPr>
                        <w:pStyle w:val="BodyText"/>
                        <w:spacing w:after="0" w:line="240" w:lineRule="auto"/>
                        <w:jc w:val="both"/>
                        <w:rPr>
                          <w:i/>
                          <w:sz w:val="19"/>
                          <w:szCs w:val="19"/>
                        </w:rPr>
                      </w:pP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28 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When </w:t>
                      </w:r>
                      <w:proofErr w:type="spellStart"/>
                      <w:r w:rsidRPr="00D06E35">
                        <w:rPr>
                          <w:b/>
                          <w:i/>
                          <w:sz w:val="19"/>
                          <w:szCs w:val="19"/>
                        </w:rPr>
                        <w:t>Lamech</w:t>
                      </w:r>
                      <w:proofErr w:type="spellEnd"/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had lived 182 years, he had a son. </w:t>
                      </w: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29 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He named him </w:t>
                      </w:r>
                      <w:proofErr w:type="gramStart"/>
                      <w:r w:rsidRPr="00D06E35">
                        <w:rPr>
                          <w:b/>
                          <w:i/>
                          <w:sz w:val="19"/>
                          <w:szCs w:val="19"/>
                        </w:rPr>
                        <w:t>Noah</w:t>
                      </w: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[</w:t>
                      </w:r>
                      <w:proofErr w:type="gramEnd"/>
                      <w:hyperlink r:id="rId11" w:anchor="fen-NIV-135c" w:tooltip="See footnote c" w:history="1">
                        <w:r w:rsidRPr="00CD0CDD">
                          <w:rPr>
                            <w:rStyle w:val="Hyperlink"/>
                            <w:b/>
                            <w:bCs/>
                            <w:i/>
                            <w:sz w:val="19"/>
                            <w:szCs w:val="19"/>
                            <w:vertAlign w:val="superscript"/>
                          </w:rPr>
                          <w:t>c</w:t>
                        </w:r>
                      </w:hyperlink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]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> and said, “He will comfort us in the labor and painful toil of our hands caused by the ground the Lord has cursed.”</w:t>
                      </w: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30 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After Noah was born, </w:t>
                      </w:r>
                      <w:proofErr w:type="spellStart"/>
                      <w:r w:rsidRPr="00D06E35">
                        <w:rPr>
                          <w:b/>
                          <w:i/>
                          <w:sz w:val="19"/>
                          <w:szCs w:val="19"/>
                        </w:rPr>
                        <w:t>Lamech</w:t>
                      </w:r>
                      <w:proofErr w:type="spellEnd"/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lived 595 years and had other sons and</w:t>
                      </w:r>
                      <w:r w:rsidR="00D06E35">
                        <w:rPr>
                          <w:i/>
                          <w:sz w:val="19"/>
                          <w:szCs w:val="19"/>
                        </w:rPr>
                        <w:t xml:space="preserve"> 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>daughters.</w:t>
                      </w:r>
                      <w:bookmarkStart w:id="1" w:name="_GoBack"/>
                      <w:bookmarkEnd w:id="1"/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31 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Altogether, </w:t>
                      </w:r>
                      <w:proofErr w:type="spellStart"/>
                      <w:r w:rsidRPr="00D06E35">
                        <w:rPr>
                          <w:b/>
                          <w:i/>
                          <w:sz w:val="19"/>
                          <w:szCs w:val="19"/>
                        </w:rPr>
                        <w:t>Lamech</w:t>
                      </w:r>
                      <w:proofErr w:type="spellEnd"/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lived a total of 777 years, and then he died.</w:t>
                      </w:r>
                    </w:p>
                    <w:p w14:paraId="3A49B1C5" w14:textId="77777777" w:rsidR="00112895" w:rsidRPr="00D06E35" w:rsidRDefault="00112895" w:rsidP="00112895">
                      <w:pPr>
                        <w:pStyle w:val="BodyText"/>
                        <w:spacing w:after="0" w:line="240" w:lineRule="auto"/>
                        <w:jc w:val="both"/>
                        <w:rPr>
                          <w:b/>
                          <w:i/>
                          <w:sz w:val="19"/>
                          <w:szCs w:val="19"/>
                        </w:rPr>
                      </w:pPr>
                      <w:r w:rsidRPr="00CD0CDD">
                        <w:rPr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32 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After </w:t>
                      </w:r>
                      <w:r w:rsidRPr="00D06E35">
                        <w:rPr>
                          <w:b/>
                          <w:i/>
                          <w:sz w:val="19"/>
                          <w:szCs w:val="19"/>
                        </w:rPr>
                        <w:t>Noah</w:t>
                      </w:r>
                      <w:r w:rsidRPr="00CD0CDD">
                        <w:rPr>
                          <w:i/>
                          <w:sz w:val="19"/>
                          <w:szCs w:val="19"/>
                        </w:rPr>
                        <w:t xml:space="preserve"> was 500 years old, he became the father of </w:t>
                      </w:r>
                      <w:r w:rsidRPr="00D06E35">
                        <w:rPr>
                          <w:b/>
                          <w:i/>
                          <w:sz w:val="19"/>
                          <w:szCs w:val="19"/>
                        </w:rPr>
                        <w:t>Shem, Ham and Japheth.</w:t>
                      </w:r>
                    </w:p>
                    <w:p w14:paraId="6E0D3AEB" w14:textId="1E02965A" w:rsidR="00E8270E" w:rsidRPr="00E56709" w:rsidRDefault="00E8270E" w:rsidP="00E56709">
                      <w:pPr>
                        <w:pStyle w:val="BodyText"/>
                        <w:spacing w:line="240" w:lineRule="auto"/>
                        <w:jc w:val="both"/>
                      </w:pPr>
                    </w:p>
                    <w:p w14:paraId="42B9DF9B" w14:textId="173316E9" w:rsidR="00E8270E" w:rsidRDefault="00D25EA5" w:rsidP="00F03BB7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Verdana" w:hAnsi="Verdana" w:cs="Verdana"/>
                          <w:sz w:val="20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</w:rPr>
                        <w:t xml:space="preserve"> </w:t>
                      </w:r>
                      <w:r w:rsidR="00E8270E">
                        <w:rPr>
                          <w:rFonts w:ascii="Verdana" w:hAnsi="Verdana" w:cs="Verdana"/>
                          <w:sz w:val="20"/>
                        </w:rPr>
                        <w:t>(Continued on Page 2)</w:t>
                      </w:r>
                    </w:p>
                    <w:p w14:paraId="6FC4174B" w14:textId="77777777" w:rsidR="00E8270E" w:rsidRDefault="00E8270E" w:rsidP="00F03BB7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Verdana" w:hAnsi="Verdana" w:cs="Verdana"/>
                          <w:sz w:val="20"/>
                        </w:rPr>
                      </w:pPr>
                    </w:p>
                    <w:p w14:paraId="50BE9E38" w14:textId="77777777" w:rsidR="00E8270E" w:rsidRDefault="00E8270E" w:rsidP="00F03BB7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Verdana" w:hAnsi="Verdana" w:cs="Verdana"/>
                          <w:sz w:val="20"/>
                        </w:rPr>
                      </w:pPr>
                    </w:p>
                    <w:p w14:paraId="3BC89B7E" w14:textId="77777777" w:rsidR="00E8270E" w:rsidRDefault="00E8270E" w:rsidP="00F03BB7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Verdana" w:hAnsi="Verdana" w:cs="Verdana"/>
                          <w:sz w:val="20"/>
                        </w:rPr>
                      </w:pPr>
                    </w:p>
                    <w:p w14:paraId="1A01FFC0" w14:textId="77777777" w:rsidR="00E8270E" w:rsidRDefault="00E8270E" w:rsidP="00F03BB7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Verdana" w:hAnsi="Verdana" w:cs="Verdana"/>
                          <w:sz w:val="20"/>
                        </w:rPr>
                      </w:pPr>
                    </w:p>
                    <w:p w14:paraId="0421CE6F" w14:textId="77777777" w:rsidR="00E8270E" w:rsidRPr="00F03BB7" w:rsidRDefault="00E8270E" w:rsidP="00F03BB7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Verdana" w:hAnsi="Verdana" w:cs="Verdana"/>
                          <w:sz w:val="20"/>
                        </w:rPr>
                      </w:pPr>
                    </w:p>
                    <w:p w14:paraId="27696FAC" w14:textId="0A203EC7" w:rsidR="00E8270E" w:rsidRPr="006B5E78" w:rsidRDefault="00E8270E" w:rsidP="007A6E7C">
                      <w:pPr>
                        <w:pStyle w:val="BodyText"/>
                        <w:spacing w:line="240" w:lineRule="auto"/>
                        <w:jc w:val="bot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A0BAC1" w14:textId="70F48845" w:rsidR="00BD11F5" w:rsidRPr="00BD11F5" w:rsidRDefault="00D06E35" w:rsidP="00BD11F5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14FF305F" wp14:editId="15FD189E">
                <wp:simplePos x="0" y="0"/>
                <wp:positionH relativeFrom="page">
                  <wp:posOffset>4105275</wp:posOffset>
                </wp:positionH>
                <wp:positionV relativeFrom="page">
                  <wp:posOffset>2844800</wp:posOffset>
                </wp:positionV>
                <wp:extent cx="1566545" cy="6231467"/>
                <wp:effectExtent l="0" t="0" r="8255" b="17145"/>
                <wp:wrapNone/>
                <wp:docPr id="11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6231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7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7" type="#_x0000_t202" style="position:absolute;margin-left:323.25pt;margin-top:224pt;width:123.35pt;height:490.6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" o:allowincell="f" filled="f" stroked="f">
                <v:textbox style="mso-next-textbox:#Text Box 133" inset="0,0,0,0">
                  <w:txbxContent/>
                </v:textbox>
                <w10:wrap anchorx="page" anchory="page"/>
              </v:shape>
            </w:pict>
          </mc:Fallback>
        </mc:AlternateContent>
      </w:r>
    </w:p>
    <w:p w14:paraId="4B29600B" w14:textId="0FB6905D" w:rsidR="00BD11F5" w:rsidRPr="00BD11F5" w:rsidRDefault="00BD11F5" w:rsidP="00BD11F5"/>
    <w:p w14:paraId="0D566F59" w14:textId="62ABBB0C" w:rsidR="00BD11F5" w:rsidRPr="00BD11F5" w:rsidRDefault="00BD11F5" w:rsidP="00BD11F5"/>
    <w:p w14:paraId="47FA6BA5" w14:textId="0F6C2B5D" w:rsidR="00BD11F5" w:rsidRPr="00BD11F5" w:rsidRDefault="00D06E35" w:rsidP="00BD11F5"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DC9FDCD" wp14:editId="43C84DBA">
                <wp:simplePos x="0" y="0"/>
                <wp:positionH relativeFrom="column">
                  <wp:posOffset>48895</wp:posOffset>
                </wp:positionH>
                <wp:positionV relativeFrom="paragraph">
                  <wp:posOffset>58420</wp:posOffset>
                </wp:positionV>
                <wp:extent cx="1743075" cy="276225"/>
                <wp:effectExtent l="0" t="0" r="3492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FE8C4" w14:textId="77777777" w:rsidR="00E8270E" w:rsidRPr="00BD11F5" w:rsidRDefault="00E8270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By Mr. Lyle (mrlyle1@gmail.com)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8" type="#_x0000_t202" style="position:absolute;margin-left:3.85pt;margin-top:4.6pt;width:137.25pt;height:21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" fillcolor="white [3201]" strokeweight=".5pt">
                <v:textbox>
                  <w:txbxContent>
                    <w:p w14:paraId="212FE8C4" w14:textId="77777777" w:rsidR="00E8270E" w:rsidRPr="00BD11F5" w:rsidRDefault="00E8270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By Mr. Lyle (mrlyle1@gmail.com)</w:t>
                      </w:r>
                    </w:p>
                  </w:txbxContent>
                </v:textbox>
              </v:shape>
            </w:pict>
          </mc:Fallback>
        </mc:AlternateContent>
      </w:r>
    </w:p>
    <w:p w14:paraId="6D006943" w14:textId="469E1D45" w:rsidR="00BD11F5" w:rsidRPr="00BD11F5" w:rsidRDefault="00BD11F5" w:rsidP="00BD11F5"/>
    <w:p w14:paraId="43D324C1" w14:textId="08E62C97" w:rsidR="00BD11F5" w:rsidRPr="00BD11F5" w:rsidRDefault="00D06E35" w:rsidP="00BD11F5"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051CF102" wp14:editId="01495CD9">
                <wp:simplePos x="0" y="0"/>
                <wp:positionH relativeFrom="column">
                  <wp:posOffset>100965</wp:posOffset>
                </wp:positionH>
                <wp:positionV relativeFrom="paragraph">
                  <wp:posOffset>6350</wp:posOffset>
                </wp:positionV>
                <wp:extent cx="1600200" cy="3818890"/>
                <wp:effectExtent l="0" t="0" r="25400" b="16510"/>
                <wp:wrapThrough wrapText="bothSides">
                  <wp:wrapPolygon edited="0">
                    <wp:start x="0" y="0"/>
                    <wp:lineTo x="0" y="21550"/>
                    <wp:lineTo x="21600" y="21550"/>
                    <wp:lineTo x="21600" y="0"/>
                    <wp:lineTo x="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818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037FD" w14:textId="77777777" w:rsidR="00112895" w:rsidRPr="006B4DBC" w:rsidRDefault="00112895" w:rsidP="0011289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6B4DBC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Ancient Japanese Proverb</w:t>
                            </w:r>
                          </w:p>
                          <w:p w14:paraId="0850CA24" w14:textId="0ECC3CA7" w:rsidR="00112895" w:rsidRPr="00381EF8" w:rsidRDefault="00112895" w:rsidP="0011289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454017B" wp14:editId="13F607F7">
                                  <wp:extent cx="1410970" cy="3076446"/>
                                  <wp:effectExtent l="0" t="0" r="11430" b="0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0970" cy="3076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9" type="#_x0000_t202" style="position:absolute;margin-left:7.95pt;margin-top:.5pt;width:126pt;height:300.7pt;z-index:-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" fillcolor="white [3201]" strokeweight=".5pt">
                <v:textbox>
                  <w:txbxContent>
                    <w:p w14:paraId="6A6037FD" w14:textId="77777777" w:rsidR="00112895" w:rsidRPr="006B4DBC" w:rsidRDefault="00112895" w:rsidP="0011289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6B4DBC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Ancient Japanese Proverb</w:t>
                      </w:r>
                    </w:p>
                    <w:p w14:paraId="0850CA24" w14:textId="0ECC3CA7" w:rsidR="00112895" w:rsidRPr="00381EF8" w:rsidRDefault="00112895" w:rsidP="0011289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454017B" wp14:editId="13F607F7">
                            <wp:extent cx="1410970" cy="3076446"/>
                            <wp:effectExtent l="0" t="0" r="11430" b="0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0970" cy="3076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635CBDE" w14:textId="45AC869F" w:rsidR="00BD11F5" w:rsidRPr="00BD11F5" w:rsidRDefault="00BD11F5" w:rsidP="00BD11F5"/>
    <w:p w14:paraId="28DACFA1" w14:textId="4D81D571" w:rsidR="00BD11F5" w:rsidRPr="00BD11F5" w:rsidRDefault="00BD11F5" w:rsidP="00BD11F5"/>
    <w:p w14:paraId="6D5C0E01" w14:textId="68F950A0" w:rsidR="00BD11F5" w:rsidRDefault="00BD11F5" w:rsidP="00BD11F5"/>
    <w:p w14:paraId="137D440D" w14:textId="2DACC5AE" w:rsidR="008A51E6" w:rsidRPr="008A51E6" w:rsidRDefault="008A51E6" w:rsidP="00BD11F5">
      <w:pPr>
        <w:rPr>
          <w:sz w:val="20"/>
        </w:rPr>
      </w:pPr>
    </w:p>
    <w:p w14:paraId="7F92373E" w14:textId="24CB6A6D" w:rsidR="00BD11F5" w:rsidRDefault="00BD11F5"/>
    <w:p w14:paraId="275E4188" w14:textId="41304961" w:rsidR="00BD11F5" w:rsidRDefault="00BD11F5"/>
    <w:p w14:paraId="60B553E8" w14:textId="010D745C" w:rsidR="00E841AB" w:rsidRPr="00B30661" w:rsidRDefault="00D06E35">
      <w:pPr>
        <w:rPr>
          <w:noProof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C3592A8" wp14:editId="7A4DA759">
                <wp:simplePos x="0" y="0"/>
                <wp:positionH relativeFrom="column">
                  <wp:posOffset>-1730798</wp:posOffset>
                </wp:positionH>
                <wp:positionV relativeFrom="paragraph">
                  <wp:posOffset>2755265</wp:posOffset>
                </wp:positionV>
                <wp:extent cx="1617133" cy="1515533"/>
                <wp:effectExtent l="0" t="0" r="34290" b="3429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133" cy="1515533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DF343" w14:textId="799A6503" w:rsidR="00D06E35" w:rsidRPr="00D06E35" w:rsidRDefault="00D06E35" w:rsidP="00D06E3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06E35">
                              <w:rPr>
                                <w:b/>
                              </w:rPr>
                              <w:t>Our Family Tree</w:t>
                            </w:r>
                          </w:p>
                          <w:p w14:paraId="614A4733" w14:textId="77777777" w:rsidR="00D06E35" w:rsidRDefault="00D06E35"/>
                          <w:p w14:paraId="1D9635A7" w14:textId="38B2C8DF" w:rsidR="00D06E35" w:rsidRDefault="00D06E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D0ED87" wp14:editId="60FE9520">
                                  <wp:extent cx="1484630" cy="989753"/>
                                  <wp:effectExtent l="0" t="0" r="0" b="127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794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630" cy="989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40" type="#_x0000_t202" style="position:absolute;margin-left:-136.25pt;margin-top:216.95pt;width:127.35pt;height:119.3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" filled="f" strokecolor="black [3213]" strokeweight="1pt">
                <v:textbox>
                  <w:txbxContent>
                    <w:p w14:paraId="5A5DF343" w14:textId="799A6503" w:rsidR="00D06E35" w:rsidRPr="00D06E35" w:rsidRDefault="00D06E35" w:rsidP="00D06E35">
                      <w:pPr>
                        <w:jc w:val="center"/>
                        <w:rPr>
                          <w:b/>
                        </w:rPr>
                      </w:pPr>
                      <w:r w:rsidRPr="00D06E35">
                        <w:rPr>
                          <w:b/>
                        </w:rPr>
                        <w:t>Our Family Tree</w:t>
                      </w:r>
                    </w:p>
                    <w:p w14:paraId="614A4733" w14:textId="77777777" w:rsidR="00D06E35" w:rsidRDefault="00D06E35"/>
                    <w:p w14:paraId="1D9635A7" w14:textId="38B2C8DF" w:rsidR="00D06E35" w:rsidRDefault="00D06E35">
                      <w:r>
                        <w:rPr>
                          <w:noProof/>
                        </w:rPr>
                        <w:drawing>
                          <wp:inline distT="0" distB="0" distL="0" distR="0" wp14:anchorId="3DD0ED87" wp14:editId="60FE9520">
                            <wp:extent cx="1484630" cy="989753"/>
                            <wp:effectExtent l="0" t="0" r="0" b="127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794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630" cy="9897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F2F3C61" wp14:editId="65303685">
                <wp:simplePos x="0" y="0"/>
                <wp:positionH relativeFrom="column">
                  <wp:posOffset>3505200</wp:posOffset>
                </wp:positionH>
                <wp:positionV relativeFrom="paragraph">
                  <wp:posOffset>1857375</wp:posOffset>
                </wp:positionV>
                <wp:extent cx="1522730" cy="2400300"/>
                <wp:effectExtent l="0" t="0" r="127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730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518F9" w14:textId="77777777" w:rsidR="00112895" w:rsidRDefault="00112895" w:rsidP="00112895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Much care is required when translating words and phrases from one language to another.  </w:t>
                            </w:r>
                          </w:p>
                          <w:p w14:paraId="7B3BB988" w14:textId="77777777" w:rsidR="00112895" w:rsidRDefault="00112895" w:rsidP="00112895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After considerable study, I have made the determination that the proverb on the left can be loosely translated:</w:t>
                            </w:r>
                          </w:p>
                          <w:p w14:paraId="3D4995A3" w14:textId="77777777" w:rsidR="00112895" w:rsidRDefault="00112895" w:rsidP="00112895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14:paraId="4AFE522D" w14:textId="77777777" w:rsidR="00112895" w:rsidRDefault="00112895" w:rsidP="00112895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20"/>
                              </w:rPr>
                              <w:t>“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If you cannot read Japanese, tilt your head to the right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0"/>
                              </w:rPr>
                              <w:t>”</w:t>
                            </w:r>
                          </w:p>
                          <w:p w14:paraId="19A35886" w14:textId="77777777" w:rsidR="00112895" w:rsidRDefault="00112895" w:rsidP="00112895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0"/>
                              </w:rPr>
                            </w:pPr>
                          </w:p>
                          <w:p w14:paraId="2A87CDCB" w14:textId="77777777" w:rsidR="00112895" w:rsidRPr="00795D3C" w:rsidRDefault="00112895" w:rsidP="00112895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</w:rPr>
                              <w:t xml:space="preserve">   You’re welcome!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margin-left:276pt;margin-top:146.25pt;width:119.9pt;height:189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" fillcolor="white [3201]" stroked="f" strokeweight="1pt">
                <v:textbox>
                  <w:txbxContent>
                    <w:p w14:paraId="052518F9" w14:textId="77777777" w:rsidR="00112895" w:rsidRDefault="00112895" w:rsidP="00112895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Much care is required when translating words and phrases from one language to another.  </w:t>
                      </w:r>
                    </w:p>
                    <w:p w14:paraId="7B3BB988" w14:textId="77777777" w:rsidR="00112895" w:rsidRDefault="00112895" w:rsidP="00112895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After considerable study, I have made the determination that the proverb on the left can be loosely translated:</w:t>
                      </w:r>
                    </w:p>
                    <w:p w14:paraId="3D4995A3" w14:textId="77777777" w:rsidR="00112895" w:rsidRDefault="00112895" w:rsidP="00112895">
                      <w:pPr>
                        <w:jc w:val="both"/>
                        <w:rPr>
                          <w:sz w:val="20"/>
                        </w:rPr>
                      </w:pPr>
                    </w:p>
                    <w:p w14:paraId="4AFE522D" w14:textId="77777777" w:rsidR="00112895" w:rsidRDefault="00112895" w:rsidP="00112895">
                      <w:pPr>
                        <w:jc w:val="center"/>
                        <w:rPr>
                          <w:rFonts w:cs="Arial"/>
                          <w:b/>
                          <w:i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20"/>
                        </w:rPr>
                        <w:t>“</w:t>
                      </w:r>
                      <w:r>
                        <w:rPr>
                          <w:b/>
                          <w:i/>
                          <w:sz w:val="20"/>
                        </w:rPr>
                        <w:t>If you cannot read Japanese, tilt your head to the right</w:t>
                      </w:r>
                      <w:r>
                        <w:rPr>
                          <w:rFonts w:cs="Arial"/>
                          <w:b/>
                          <w:i/>
                          <w:sz w:val="20"/>
                        </w:rPr>
                        <w:t>”</w:t>
                      </w:r>
                    </w:p>
                    <w:p w14:paraId="19A35886" w14:textId="77777777" w:rsidR="00112895" w:rsidRDefault="00112895" w:rsidP="00112895">
                      <w:pPr>
                        <w:jc w:val="center"/>
                        <w:rPr>
                          <w:rFonts w:cs="Arial"/>
                          <w:b/>
                          <w:i/>
                          <w:sz w:val="20"/>
                        </w:rPr>
                      </w:pPr>
                    </w:p>
                    <w:p w14:paraId="2A87CDCB" w14:textId="77777777" w:rsidR="00112895" w:rsidRPr="00795D3C" w:rsidRDefault="00112895" w:rsidP="00112895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cs="Arial"/>
                          <w:sz w:val="20"/>
                        </w:rPr>
                        <w:t xml:space="preserve">   You’re welcome!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627BC0A" wp14:editId="53B86CBB">
                <wp:simplePos x="0" y="0"/>
                <wp:positionH relativeFrom="column">
                  <wp:posOffset>3521710</wp:posOffset>
                </wp:positionH>
                <wp:positionV relativeFrom="paragraph">
                  <wp:posOffset>473075</wp:posOffset>
                </wp:positionV>
                <wp:extent cx="1520825" cy="120015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8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96E28" w14:textId="77777777" w:rsidR="00112895" w:rsidRPr="00157599" w:rsidRDefault="00112895" w:rsidP="0011289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Ancient Japanese Proverb Translated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77.3pt;margin-top:37.25pt;width:119.75pt;height:94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" fillcolor="white [3201]" strokeweight=".5pt">
                <v:textbox>
                  <w:txbxContent>
                    <w:p w14:paraId="79496E28" w14:textId="77777777" w:rsidR="00112895" w:rsidRPr="00157599" w:rsidRDefault="00112895" w:rsidP="00112895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Ancient Japanese Proverb Translated</w:t>
                      </w:r>
                    </w:p>
                  </w:txbxContent>
                </v:textbox>
              </v:shape>
            </w:pict>
          </mc:Fallback>
        </mc:AlternateContent>
      </w:r>
      <w:r w:rsidR="000D036A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0" allowOverlap="1" wp14:anchorId="34D781D1" wp14:editId="119676C8">
                <wp:simplePos x="0" y="0"/>
                <wp:positionH relativeFrom="page">
                  <wp:posOffset>2580640</wp:posOffset>
                </wp:positionH>
                <wp:positionV relativeFrom="page">
                  <wp:posOffset>3657600</wp:posOffset>
                </wp:positionV>
                <wp:extent cx="91440" cy="91440"/>
                <wp:effectExtent l="0" t="0" r="0" b="0"/>
                <wp:wrapNone/>
                <wp:docPr id="68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557B7" w14:textId="77777777" w:rsidR="00E8270E" w:rsidRDefault="00E8270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42" type="#_x0000_t202" style="position:absolute;margin-left:203.2pt;margin-top:4in;width:7.2pt;height:7.2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" o:allowincell="f" filled="f" stroked="f">
                <v:textbox inset="0,0,0,0">
                  <w:txbxContent>
                    <w:p w14:paraId="3FB557B7" w14:textId="77777777" w:rsidR="00E8270E" w:rsidRDefault="00E8270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036A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0" allowOverlap="1" wp14:anchorId="5ECCBB97" wp14:editId="6F45730F">
                <wp:simplePos x="0" y="0"/>
                <wp:positionH relativeFrom="page">
                  <wp:posOffset>2895600</wp:posOffset>
                </wp:positionH>
                <wp:positionV relativeFrom="page">
                  <wp:posOffset>3657600</wp:posOffset>
                </wp:positionV>
                <wp:extent cx="91440" cy="91440"/>
                <wp:effectExtent l="0" t="0" r="0" b="0"/>
                <wp:wrapNone/>
                <wp:docPr id="67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D71DE" w14:textId="77777777" w:rsidR="00E8270E" w:rsidRDefault="00E8270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43" type="#_x0000_t202" style="position:absolute;margin-left:228pt;margin-top:4in;width:7.2pt;height:7.2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" o:allowincell="f" filled="f" stroked="f">
                <v:textbox inset="0,0,0,0">
                  <w:txbxContent>
                    <w:p w14:paraId="434D71DE" w14:textId="77777777" w:rsidR="00E8270E" w:rsidRDefault="00E8270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036A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0" allowOverlap="1" wp14:anchorId="4F17654B" wp14:editId="1980E445">
                <wp:simplePos x="0" y="0"/>
                <wp:positionH relativeFrom="page">
                  <wp:posOffset>899160</wp:posOffset>
                </wp:positionH>
                <wp:positionV relativeFrom="page">
                  <wp:posOffset>5372100</wp:posOffset>
                </wp:positionV>
                <wp:extent cx="91440" cy="91440"/>
                <wp:effectExtent l="0" t="0" r="0" b="0"/>
                <wp:wrapNone/>
                <wp:docPr id="47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A1A25" w14:textId="77777777" w:rsidR="00E8270E" w:rsidRDefault="00E8270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44" type="#_x0000_t202" style="position:absolute;margin-left:70.8pt;margin-top:423pt;width:7.2pt;height:7.2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" o:allowincell="f" filled="f" stroked="f">
                <v:textbox inset="0,0,0,0">
                  <w:txbxContent>
                    <w:p w14:paraId="61CA1A25" w14:textId="77777777" w:rsidR="00E8270E" w:rsidRDefault="00E8270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841AB" w:rsidRPr="00B30661">
      <w:headerReference w:type="even" r:id="rId14"/>
      <w:footerReference w:type="even" r:id="rId15"/>
      <w:type w:val="continuous"/>
      <w:pgSz w:w="12240" w:h="15840"/>
      <w:pgMar w:top="1440" w:right="540" w:bottom="144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8FF149" w14:textId="77777777" w:rsidR="00E8270E" w:rsidRDefault="00E8270E">
      <w:r>
        <w:separator/>
      </w:r>
    </w:p>
  </w:endnote>
  <w:endnote w:type="continuationSeparator" w:id="0">
    <w:p w14:paraId="1B1945AC" w14:textId="77777777" w:rsidR="00E8270E" w:rsidRDefault="00E82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1F964C" w14:textId="77777777" w:rsidR="00E8270E" w:rsidRPr="005C3E1D" w:rsidRDefault="00E8270E" w:rsidP="005C3E1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4D794E" w14:textId="77777777" w:rsidR="00E8270E" w:rsidRDefault="00E8270E">
      <w:r>
        <w:separator/>
      </w:r>
    </w:p>
  </w:footnote>
  <w:footnote w:type="continuationSeparator" w:id="0">
    <w:p w14:paraId="794D24F0" w14:textId="77777777" w:rsidR="00E8270E" w:rsidRDefault="00E8270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69A27" w14:textId="77777777" w:rsidR="00E8270E" w:rsidRDefault="00E8270E">
    <w:pPr>
      <w:pStyle w:val="Header"/>
      <w:tabs>
        <w:tab w:val="clear" w:pos="8640"/>
        <w:tab w:val="right" w:pos="9900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2E229F"/>
    <w:multiLevelType w:val="hybridMultilevel"/>
    <w:tmpl w:val="D14CC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77175D"/>
    <w:multiLevelType w:val="hybridMultilevel"/>
    <w:tmpl w:val="F7ECE1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9F0701A"/>
    <w:multiLevelType w:val="hybridMultilevel"/>
    <w:tmpl w:val="8A78B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BB3EAC"/>
    <w:multiLevelType w:val="hybridMultilevel"/>
    <w:tmpl w:val="2320D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F13"/>
    <w:rsid w:val="000066B9"/>
    <w:rsid w:val="000169F2"/>
    <w:rsid w:val="000208AE"/>
    <w:rsid w:val="000436AB"/>
    <w:rsid w:val="0004525A"/>
    <w:rsid w:val="00086052"/>
    <w:rsid w:val="00093781"/>
    <w:rsid w:val="000A0953"/>
    <w:rsid w:val="000A6351"/>
    <w:rsid w:val="000B52FE"/>
    <w:rsid w:val="000D036A"/>
    <w:rsid w:val="0010081F"/>
    <w:rsid w:val="0010241D"/>
    <w:rsid w:val="00112895"/>
    <w:rsid w:val="001817EB"/>
    <w:rsid w:val="001B5BB5"/>
    <w:rsid w:val="001D51BD"/>
    <w:rsid w:val="001F3766"/>
    <w:rsid w:val="00245E76"/>
    <w:rsid w:val="002631D1"/>
    <w:rsid w:val="00277F31"/>
    <w:rsid w:val="00296D19"/>
    <w:rsid w:val="002E1CA3"/>
    <w:rsid w:val="00342BA1"/>
    <w:rsid w:val="00344C17"/>
    <w:rsid w:val="003571CC"/>
    <w:rsid w:val="003743B3"/>
    <w:rsid w:val="00377934"/>
    <w:rsid w:val="0038686C"/>
    <w:rsid w:val="00387FF3"/>
    <w:rsid w:val="003B0CA7"/>
    <w:rsid w:val="003D14E7"/>
    <w:rsid w:val="00413470"/>
    <w:rsid w:val="00420CDA"/>
    <w:rsid w:val="00434249"/>
    <w:rsid w:val="00456200"/>
    <w:rsid w:val="00472F0C"/>
    <w:rsid w:val="004848C5"/>
    <w:rsid w:val="004966AB"/>
    <w:rsid w:val="004A7411"/>
    <w:rsid w:val="00504614"/>
    <w:rsid w:val="00512F9A"/>
    <w:rsid w:val="00575C40"/>
    <w:rsid w:val="005C3E1D"/>
    <w:rsid w:val="005F0D5E"/>
    <w:rsid w:val="006065B0"/>
    <w:rsid w:val="00630F59"/>
    <w:rsid w:val="00636F00"/>
    <w:rsid w:val="00644161"/>
    <w:rsid w:val="00652990"/>
    <w:rsid w:val="00667F13"/>
    <w:rsid w:val="006B5E78"/>
    <w:rsid w:val="006C1AE1"/>
    <w:rsid w:val="006C5EBC"/>
    <w:rsid w:val="006C6258"/>
    <w:rsid w:val="006E1E22"/>
    <w:rsid w:val="00701E37"/>
    <w:rsid w:val="0070634F"/>
    <w:rsid w:val="007246EF"/>
    <w:rsid w:val="00737D01"/>
    <w:rsid w:val="007404FC"/>
    <w:rsid w:val="00753E79"/>
    <w:rsid w:val="0078641C"/>
    <w:rsid w:val="007A6E7C"/>
    <w:rsid w:val="007F6BEE"/>
    <w:rsid w:val="00807721"/>
    <w:rsid w:val="00885D7D"/>
    <w:rsid w:val="00891C54"/>
    <w:rsid w:val="008A51E6"/>
    <w:rsid w:val="008A7D38"/>
    <w:rsid w:val="008D118D"/>
    <w:rsid w:val="0092092D"/>
    <w:rsid w:val="00971359"/>
    <w:rsid w:val="00972A79"/>
    <w:rsid w:val="00993FC6"/>
    <w:rsid w:val="009945A8"/>
    <w:rsid w:val="009C4234"/>
    <w:rsid w:val="009D2C0F"/>
    <w:rsid w:val="009D4D6F"/>
    <w:rsid w:val="009E4F96"/>
    <w:rsid w:val="00A009C8"/>
    <w:rsid w:val="00A23D5B"/>
    <w:rsid w:val="00A27A31"/>
    <w:rsid w:val="00A528D1"/>
    <w:rsid w:val="00A60BC6"/>
    <w:rsid w:val="00A6186C"/>
    <w:rsid w:val="00A97FCF"/>
    <w:rsid w:val="00AA4C56"/>
    <w:rsid w:val="00AB7878"/>
    <w:rsid w:val="00AC2E56"/>
    <w:rsid w:val="00AD2369"/>
    <w:rsid w:val="00AD23A3"/>
    <w:rsid w:val="00B30661"/>
    <w:rsid w:val="00B44ED8"/>
    <w:rsid w:val="00B6177C"/>
    <w:rsid w:val="00BB1D50"/>
    <w:rsid w:val="00BD0DCA"/>
    <w:rsid w:val="00BD11F5"/>
    <w:rsid w:val="00BF0489"/>
    <w:rsid w:val="00BF1D96"/>
    <w:rsid w:val="00BF3986"/>
    <w:rsid w:val="00C04C54"/>
    <w:rsid w:val="00C2561D"/>
    <w:rsid w:val="00C35750"/>
    <w:rsid w:val="00C51F31"/>
    <w:rsid w:val="00C57FB1"/>
    <w:rsid w:val="00C93EC5"/>
    <w:rsid w:val="00CA374B"/>
    <w:rsid w:val="00CA519E"/>
    <w:rsid w:val="00CC6970"/>
    <w:rsid w:val="00CD54C8"/>
    <w:rsid w:val="00D051E4"/>
    <w:rsid w:val="00D06E35"/>
    <w:rsid w:val="00D07FC3"/>
    <w:rsid w:val="00D22B7C"/>
    <w:rsid w:val="00D25EA5"/>
    <w:rsid w:val="00D50697"/>
    <w:rsid w:val="00D759C6"/>
    <w:rsid w:val="00D836C4"/>
    <w:rsid w:val="00D85DD1"/>
    <w:rsid w:val="00DF264D"/>
    <w:rsid w:val="00E10D40"/>
    <w:rsid w:val="00E24B7E"/>
    <w:rsid w:val="00E4023F"/>
    <w:rsid w:val="00E542D9"/>
    <w:rsid w:val="00E56709"/>
    <w:rsid w:val="00E8270E"/>
    <w:rsid w:val="00E841AB"/>
    <w:rsid w:val="00EA6DA1"/>
    <w:rsid w:val="00EA7909"/>
    <w:rsid w:val="00EB41D6"/>
    <w:rsid w:val="00EE2B61"/>
    <w:rsid w:val="00F03BB7"/>
    <w:rsid w:val="00F07751"/>
    <w:rsid w:val="00F66FAD"/>
    <w:rsid w:val="00F6762B"/>
    <w:rsid w:val="00F95B08"/>
    <w:rsid w:val="00FF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F4EC5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Impact" w:hAnsi="Impact"/>
      <w:color w:val="333300"/>
      <w:sz w:val="44"/>
    </w:rPr>
  </w:style>
  <w:style w:type="paragraph" w:styleId="Heading2">
    <w:name w:val="heading 2"/>
    <w:basedOn w:val="Heading1"/>
    <w:next w:val="Normal"/>
    <w:qFormat/>
    <w:pPr>
      <w:spacing w:after="120" w:line="400" w:lineRule="exact"/>
      <w:outlineLvl w:val="1"/>
    </w:pPr>
    <w:rPr>
      <w:sz w:val="36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Heading1"/>
    <w:next w:val="Normal"/>
    <w:qFormat/>
    <w:pPr>
      <w:outlineLvl w:val="3"/>
    </w:pPr>
    <w:rPr>
      <w:i/>
      <w:sz w:val="24"/>
    </w:rPr>
  </w:style>
  <w:style w:type="paragraph" w:styleId="Heading5">
    <w:name w:val="heading 5"/>
    <w:basedOn w:val="Heading1"/>
    <w:next w:val="Normal"/>
    <w:qFormat/>
    <w:pPr>
      <w:outlineLvl w:val="4"/>
    </w:pPr>
    <w:rPr>
      <w:sz w:val="2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sz w:val="2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paragraph" w:styleId="BodyText">
    <w:name w:val="Body Text"/>
    <w:basedOn w:val="Normal"/>
    <w:link w:val="BodyTextChar"/>
    <w:pPr>
      <w:spacing w:after="120" w:line="240" w:lineRule="atLeast"/>
    </w:pPr>
    <w:rPr>
      <w:sz w:val="20"/>
    </w:rPr>
  </w:style>
  <w:style w:type="paragraph" w:styleId="BodyTextIndent">
    <w:name w:val="Body Text Indent"/>
    <w:basedOn w:val="Normal"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paragraph" w:customStyle="1" w:styleId="CaptionText">
    <w:name w:val="Caption Text"/>
    <w:basedOn w:val="Normal"/>
    <w:pPr>
      <w:spacing w:line="220" w:lineRule="atLeast"/>
      <w:jc w:val="center"/>
    </w:pPr>
    <w:rPr>
      <w:color w:val="333300"/>
      <w:sz w:val="18"/>
    </w:rPr>
  </w:style>
  <w:style w:type="paragraph" w:customStyle="1" w:styleId="QuoteText">
    <w:name w:val="Quote Text"/>
    <w:basedOn w:val="CaptionText"/>
    <w:pPr>
      <w:spacing w:line="280" w:lineRule="atLeast"/>
      <w:jc w:val="right"/>
    </w:pPr>
    <w:rPr>
      <w:i/>
      <w:sz w:val="20"/>
    </w:rPr>
  </w:style>
  <w:style w:type="paragraph" w:customStyle="1" w:styleId="Masthead">
    <w:name w:val="Masthead"/>
    <w:basedOn w:val="Heading1"/>
    <w:rPr>
      <w:sz w:val="96"/>
    </w:rPr>
  </w:style>
  <w:style w:type="paragraph" w:customStyle="1" w:styleId="RunningHead">
    <w:name w:val="Running Head"/>
    <w:basedOn w:val="Normal"/>
    <w:rPr>
      <w:rFonts w:ascii="Impact" w:hAnsi="Impact"/>
      <w:color w:val="FFFFFF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3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36A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uiPriority w:val="99"/>
    <w:unhideWhenUsed/>
    <w:rsid w:val="00701E3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B41D6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A6186C"/>
    <w:rPr>
      <w:rFonts w:ascii="Arial" w:eastAsia="Times New Roman" w:hAnsi="Aria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Impact" w:hAnsi="Impact"/>
      <w:color w:val="333300"/>
      <w:sz w:val="44"/>
    </w:rPr>
  </w:style>
  <w:style w:type="paragraph" w:styleId="Heading2">
    <w:name w:val="heading 2"/>
    <w:basedOn w:val="Heading1"/>
    <w:next w:val="Normal"/>
    <w:qFormat/>
    <w:pPr>
      <w:spacing w:after="120" w:line="400" w:lineRule="exact"/>
      <w:outlineLvl w:val="1"/>
    </w:pPr>
    <w:rPr>
      <w:sz w:val="36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Heading1"/>
    <w:next w:val="Normal"/>
    <w:qFormat/>
    <w:pPr>
      <w:outlineLvl w:val="3"/>
    </w:pPr>
    <w:rPr>
      <w:i/>
      <w:sz w:val="24"/>
    </w:rPr>
  </w:style>
  <w:style w:type="paragraph" w:styleId="Heading5">
    <w:name w:val="heading 5"/>
    <w:basedOn w:val="Heading1"/>
    <w:next w:val="Normal"/>
    <w:qFormat/>
    <w:pPr>
      <w:outlineLvl w:val="4"/>
    </w:pPr>
    <w:rPr>
      <w:sz w:val="2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sz w:val="2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paragraph" w:styleId="BodyText">
    <w:name w:val="Body Text"/>
    <w:basedOn w:val="Normal"/>
    <w:link w:val="BodyTextChar"/>
    <w:pPr>
      <w:spacing w:after="120" w:line="240" w:lineRule="atLeast"/>
    </w:pPr>
    <w:rPr>
      <w:sz w:val="20"/>
    </w:rPr>
  </w:style>
  <w:style w:type="paragraph" w:styleId="BodyTextIndent">
    <w:name w:val="Body Text Indent"/>
    <w:basedOn w:val="Normal"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paragraph" w:customStyle="1" w:styleId="CaptionText">
    <w:name w:val="Caption Text"/>
    <w:basedOn w:val="Normal"/>
    <w:pPr>
      <w:spacing w:line="220" w:lineRule="atLeast"/>
      <w:jc w:val="center"/>
    </w:pPr>
    <w:rPr>
      <w:color w:val="333300"/>
      <w:sz w:val="18"/>
    </w:rPr>
  </w:style>
  <w:style w:type="paragraph" w:customStyle="1" w:styleId="QuoteText">
    <w:name w:val="Quote Text"/>
    <w:basedOn w:val="CaptionText"/>
    <w:pPr>
      <w:spacing w:line="280" w:lineRule="atLeast"/>
      <w:jc w:val="right"/>
    </w:pPr>
    <w:rPr>
      <w:i/>
      <w:sz w:val="20"/>
    </w:rPr>
  </w:style>
  <w:style w:type="paragraph" w:customStyle="1" w:styleId="Masthead">
    <w:name w:val="Masthead"/>
    <w:basedOn w:val="Heading1"/>
    <w:rPr>
      <w:sz w:val="96"/>
    </w:rPr>
  </w:style>
  <w:style w:type="paragraph" w:customStyle="1" w:styleId="RunningHead">
    <w:name w:val="Running Head"/>
    <w:basedOn w:val="Normal"/>
    <w:rPr>
      <w:rFonts w:ascii="Impact" w:hAnsi="Impact"/>
      <w:color w:val="FFFFFF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3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36A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uiPriority w:val="99"/>
    <w:unhideWhenUsed/>
    <w:rsid w:val="00701E3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B41D6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A6186C"/>
    <w:rPr>
      <w:rFonts w:ascii="Arial" w:eastAsia="Times New Roman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2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biblegateway.com/passage/?search=gen%205&amp;version=NIV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jp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biblegateway.com/passage/?search=gen%205&amp;version=NIV" TargetMode="External"/><Relationship Id="rId9" Type="http://schemas.openxmlformats.org/officeDocument/2006/relationships/hyperlink" Target="http://www.biblegateway.com/passage/?search=gen%205&amp;version=NIV" TargetMode="External"/><Relationship Id="rId10" Type="http://schemas.openxmlformats.org/officeDocument/2006/relationships/hyperlink" Target="http://www.biblegateway.com/passage/?search=gen%205&amp;version=NIV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y\AppData\Roaming\Microsoft\Templates\Newsletter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\Users\sony\AppData\Roaming\Microsoft\Templates\Newsletter(2).dot</Template>
  <TotalTime>22</TotalTime>
  <Pages>1</Pages>
  <Words>6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Lyle Ratzlaff</dc:creator>
  <cp:lastModifiedBy>Lyle Ratzlaff</cp:lastModifiedBy>
  <cp:revision>4</cp:revision>
  <cp:lastPrinted>2019-02-02T01:36:00Z</cp:lastPrinted>
  <dcterms:created xsi:type="dcterms:W3CDTF">2019-02-22T02:17:00Z</dcterms:created>
  <dcterms:modified xsi:type="dcterms:W3CDTF">2019-02-23T02:40:00Z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TC062062911033</vt:lpwstr>
  </property>
</Properties>
</file>