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36720D" w14:textId="77777777" w:rsidR="00E841AB" w:rsidRDefault="000D03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4B1E2D89" wp14:editId="5FC5C94B">
                <wp:simplePos x="0" y="0"/>
                <wp:positionH relativeFrom="page">
                  <wp:posOffset>618490</wp:posOffset>
                </wp:positionH>
                <wp:positionV relativeFrom="page">
                  <wp:posOffset>447675</wp:posOffset>
                </wp:positionV>
                <wp:extent cx="1609725" cy="3781425"/>
                <wp:effectExtent l="0" t="0" r="0" b="3175"/>
                <wp:wrapNone/>
                <wp:docPr id="124" name="DOM 1" descr="Green design 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781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66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alt="Description: Green design rectangle" style="position:absolute;margin-left:48.7pt;margin-top:35.25pt;width:126.75pt;height:297.7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" o:allowincell="f" fillcolor="#5a5a5a [2109]" stroked="f">
                <v:fill opacity="4317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1C82AFF" wp14:editId="37264FEE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885305" cy="1106170"/>
                <wp:effectExtent l="0" t="0" r="0" b="0"/>
                <wp:wrapNone/>
                <wp:docPr id="11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1106170"/>
                          <a:chOff x="662" y="1166"/>
                          <a:chExt cx="10843" cy="1742"/>
                        </a:xfrm>
                      </wpg:grpSpPr>
                      <wps:wsp>
                        <wps:cNvPr id="1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1" y="1314"/>
                            <a:ext cx="10771" cy="1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6666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 2"/>
                        <wps:cNvSpPr>
                          <a:spLocks noChangeArrowheads="1"/>
                        </wps:cNvSpPr>
                        <wps:spPr bwMode="auto">
                          <a:xfrm>
                            <a:off x="662" y="1166"/>
                            <a:ext cx="10843" cy="356"/>
                          </a:xfrm>
                          <a:prstGeom prst="rect">
                            <a:avLst/>
                          </a:prstGeom>
                          <a:solidFill>
                            <a:srgbClr val="E1E1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6666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186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AB441" w14:textId="77777777" w:rsidR="005419BC" w:rsidRPr="00891C54" w:rsidRDefault="005419BC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September 28, 2014</w:t>
                              </w:r>
                            </w:p>
                            <w:p w14:paraId="60A20CAF" w14:textId="77777777" w:rsidR="005419BC" w:rsidRPr="00891C54" w:rsidRDefault="005419BC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Volume 3, Issue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604"/>
                            <a:ext cx="64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C1CE" w14:textId="77777777" w:rsidR="005419BC" w:rsidRPr="00667F13" w:rsidRDefault="005419BC">
                              <w:pPr>
                                <w:pStyle w:val="Masthead"/>
                                <w:rPr>
                                  <w:color w:val="auto"/>
                                  <w:sz w:val="72"/>
                                  <w:szCs w:val="72"/>
                                </w:rPr>
                              </w:pPr>
                              <w:r w:rsidRPr="00667F13">
                                <w:rPr>
                                  <w:color w:val="auto"/>
                                  <w:sz w:val="72"/>
                                  <w:szCs w:val="72"/>
                                </w:rPr>
                                <w:t>Sunday School Times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0;margin-top:-17.95pt;width:542.15pt;height:87.1pt;z-index:251614720" coordorigin="662,1166" coordsize="10843,17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">
                <v:rect id="Rectangle 5" o:spid="_x0000_s1027" style="position:absolute;left:701;top:1314;width:10771;height:1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u3OwQAA&#10;ANwAAAAPAAAAZHJzL2Rvd25yZXYueG1sRI9Bb8IwDIXvk/YfIk/iNtL1gLaOgDYmBNexaWer8dpC&#10;7XRJBuXf4wMSN1vv+b3P8+XIvTlSTF0QB0/TAgxJHXwnjYPvr/XjM5iUUTz2QcjBmRIsF/d3c6x8&#10;OMknHXe5MRoiqUIHbc5DZW2qW2JM0zCQqPYbImPWNTbWRzxpOPe2LIqZZexEG1ocaNVSfdj9s4NV&#10;98N/L7n8GPm8jzYKv28COzd5GN9ewWQa8818vd56xS8VX5/RCezi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DLtzsEAAADcAAAADwAAAAAAAAAAAAAAAACXAgAAZHJzL2Rvd25y&#10;ZXYueG1sUEsFBgAAAAAEAAQA9QAAAIUDAAAAAA==&#10;" strokecolor="#663" strokeweight="2pt"/>
                <v:rect id="REC 2" o:spid="_x0000_s1028" style="position:absolute;left:662;top:1166;width:10843;height:3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Ed0wQAA&#10;ANwAAAAPAAAAZHJzL2Rvd25yZXYueG1sRE/bisIwEH1f8B/CCL5pasFlqUbxguIiC17fh2Zsq82k&#10;NFHr3xtB2Lc5nOuMJo0pxZ1qV1hW0O9FIIhTqwvOFBwPy+4PCOeRNZaWScGTHEzGra8RJto+eEf3&#10;vc9ECGGXoILc+yqR0qU5GXQ9WxEH7mxrgz7AOpO6xkcIN6WMo+hbGiw4NORY0Tyn9Lq/GQWX40Gn&#10;v8/V9hRv7Pxv0QxmbjNQqtNupkMQnhr/L/641zrMj/vwfiZcIM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0BHdMEAAADcAAAADwAAAAAAAAAAAAAAAACXAgAAZHJzL2Rvd25y&#10;ZXYueG1sUEsFBgAAAAAEAAQA9QAAAIUDAAAAAA==&#10;" fillcolor="#e1e1d7" stroked="f" strokecolor="#663" strokeweight="0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9" type="#_x0000_t202" style="position:absolute;left:1381;top:1864;width:198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TZjwwAA&#10;ANwAAAAPAAAAZHJzL2Rvd25yZXYueG1sRE9Na8JAEL0L/Q/LFHozG3MINbqKSAuFQmmMB49jdkwW&#10;s7NpdhvTf98tFLzN433OejvZTow0eONYwSJJQRDXThtuFByr1/kzCB+QNXaOScEPedhuHmZrLLS7&#10;cUnjITQihrAvUEEbQl9I6euWLPrE9cSRu7jBYohwaKQe8BbDbSezNM2lRcOxocWe9i3V18O3VbA7&#10;cflivj7On+WlNFW1TPk9vyr19DjtViACTeEu/ne/6Tg/y+DvmXiB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9TZjwwAAANwAAAAPAAAAAAAAAAAAAAAAAJcCAABkcnMvZG93&#10;bnJldi54bWxQSwUGAAAAAAQABAD1AAAAhwMAAAAA&#10;" filled="f" stroked="f">
                  <v:textbox inset="0,0,0,0">
                    <w:txbxContent>
                      <w:p w:rsidR="005419BC" w:rsidRPr="00891C54" w:rsidRDefault="005419BC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September 28, 2014</w:t>
                        </w:r>
                      </w:p>
                      <w:p w:rsidR="005419BC" w:rsidRPr="00891C54" w:rsidRDefault="005419BC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Volume 3, Issue 5</w:t>
                        </w:r>
                      </w:p>
                    </w:txbxContent>
                  </v:textbox>
                </v:shape>
                <v:shape id="Text Box 8" o:spid="_x0000_s1030" type="#_x0000_t202" style="position:absolute;left:4361;top:1604;width:64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xBZxAAA&#10;ANwAAAAPAAAAZHJzL2Rvd25yZXYueG1sRE9La8JAEL4X/A/LCL3VTSyUGl2DCEKxBevj4HHMjkl0&#10;dzZmV43/vlso9DYf33MmeWeNuFHra8cK0kECgrhwuuZSwW67eHkH4QOyRuOYFDzIQz7tPU0w0+7O&#10;a7ptQiliCPsMFVQhNJmUvqjIoh+4hjhyR9daDBG2pdQt3mO4NXKYJG/SYs2xocKG5hUV583VKjhc&#10;V+s9LuvP0XJuvi/pyRRfjVHqud/NxiACdeFf/Of+0HH+8BV+n4kXyO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cQWcQAAADcAAAADwAAAAAAAAAAAAAAAACXAgAAZHJzL2Rv&#10;d25yZXYueG1sUEsFBgAAAAAEAAQA9QAAAIgDAAAAAA==&#10;" filled="f" stroked="f" strokecolor="white">
                  <v:textbox inset="0,0,0,0">
                    <w:txbxContent>
                      <w:p w:rsidR="005419BC" w:rsidRPr="00667F13" w:rsidRDefault="005419BC">
                        <w:pPr>
                          <w:pStyle w:val="Masthead"/>
                          <w:rPr>
                            <w:color w:val="auto"/>
                            <w:sz w:val="72"/>
                            <w:szCs w:val="72"/>
                          </w:rPr>
                        </w:pPr>
                        <w:r w:rsidRPr="00667F13">
                          <w:rPr>
                            <w:color w:val="auto"/>
                            <w:sz w:val="72"/>
                            <w:szCs w:val="72"/>
                          </w:rPr>
                          <w:t>Sunday School Times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C22866" w14:textId="77777777" w:rsidR="00E841AB" w:rsidRDefault="00E841AB">
      <w:pPr>
        <w:rPr>
          <w:noProof/>
        </w:rPr>
      </w:pPr>
    </w:p>
    <w:p w14:paraId="7294BC6D" w14:textId="77777777" w:rsidR="00E841AB" w:rsidRDefault="00E841AB">
      <w:pPr>
        <w:rPr>
          <w:noProof/>
        </w:rPr>
      </w:pPr>
    </w:p>
    <w:p w14:paraId="4F0D869A" w14:textId="77777777" w:rsidR="00E841AB" w:rsidRDefault="00E841AB">
      <w:pPr>
        <w:rPr>
          <w:noProof/>
        </w:rPr>
      </w:pPr>
    </w:p>
    <w:p w14:paraId="54F19617" w14:textId="77777777" w:rsidR="00E841AB" w:rsidRDefault="00E841AB">
      <w:pPr>
        <w:rPr>
          <w:noProof/>
        </w:rPr>
      </w:pPr>
    </w:p>
    <w:p w14:paraId="5317C985" w14:textId="77777777" w:rsidR="00E841AB" w:rsidRDefault="00C57FB1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53D52863" wp14:editId="337B5062">
                <wp:simplePos x="0" y="0"/>
                <wp:positionH relativeFrom="page">
                  <wp:posOffset>2695575</wp:posOffset>
                </wp:positionH>
                <wp:positionV relativeFrom="page">
                  <wp:posOffset>1838325</wp:posOffset>
                </wp:positionV>
                <wp:extent cx="3962400" cy="245110"/>
                <wp:effectExtent l="0" t="0" r="0" b="2540"/>
                <wp:wrapNone/>
                <wp:docPr id="1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FC345" w14:textId="77777777" w:rsidR="005419BC" w:rsidRPr="00891C54" w:rsidRDefault="005419BC">
                            <w:pPr>
                              <w:pStyle w:val="Heading9"/>
                            </w:pPr>
                            <w:r>
                              <w:t>Published almost weekly, but more like…..whenever, so get used to it, OK?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12.25pt;margin-top:144.75pt;width:312pt;height:19.3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" o:allowincell="f" filled="f" stroked="f">
                <v:textbox inset="0,0,0,0">
                  <w:txbxContent>
                    <w:p w:rsidR="005419BC" w:rsidRPr="00891C54" w:rsidRDefault="005419BC">
                      <w:pPr>
                        <w:pStyle w:val="Heading9"/>
                      </w:pPr>
                      <w:r>
                        <w:t>Published almost weekly, but more like…..whenever, so get used to it, OK?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9AD300" w14:textId="77777777" w:rsidR="00BD11F5" w:rsidRDefault="00AD23A3">
      <w:pPr>
        <w:rPr>
          <w:noProof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1CC78117" wp14:editId="2CB01FC1">
                <wp:simplePos x="0" y="0"/>
                <wp:positionH relativeFrom="page">
                  <wp:posOffset>2447925</wp:posOffset>
                </wp:positionH>
                <wp:positionV relativeFrom="page">
                  <wp:posOffset>2009775</wp:posOffset>
                </wp:positionV>
                <wp:extent cx="4873625" cy="438150"/>
                <wp:effectExtent l="0" t="0" r="3175" b="0"/>
                <wp:wrapNone/>
                <wp:docPr id="1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E59F8" w14:textId="77777777" w:rsidR="005419BC" w:rsidRPr="00891C54" w:rsidRDefault="005419BC" w:rsidP="00B742E6">
                            <w:pPr>
                              <w:pStyle w:val="Heading1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56"/>
                                <w:szCs w:val="56"/>
                              </w:rPr>
                              <w:t xml:space="preserve">          The Turbo </w:t>
                            </w:r>
                            <w:proofErr w:type="spellStart"/>
                            <w:r>
                              <w:rPr>
                                <w:color w:val="auto"/>
                                <w:sz w:val="56"/>
                                <w:szCs w:val="56"/>
                              </w:rPr>
                              <w:t>Encabulator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192.75pt;margin-top:158.25pt;width:383.75pt;height:34.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" o:allowincell="f" filled="f" stroked="f">
                <v:textbox inset="0,0,0,0">
                  <w:txbxContent>
                    <w:p w:rsidR="005419BC" w:rsidRPr="00891C54" w:rsidRDefault="005419BC" w:rsidP="00B742E6">
                      <w:pPr>
                        <w:pStyle w:val="Heading1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56"/>
                          <w:szCs w:val="56"/>
                        </w:rPr>
                        <w:t xml:space="preserve">          The Turbo </w:t>
                      </w:r>
                      <w:proofErr w:type="spellStart"/>
                      <w:r>
                        <w:rPr>
                          <w:color w:val="auto"/>
                          <w:sz w:val="56"/>
                          <w:szCs w:val="56"/>
                        </w:rPr>
                        <w:t>Encabulator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9D7F1E" w14:textId="77777777" w:rsidR="00BD11F5" w:rsidRPr="00BD11F5" w:rsidRDefault="00B742E6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7BBF0521" wp14:editId="6A34B0E8">
                <wp:simplePos x="0" y="0"/>
                <wp:positionH relativeFrom="page">
                  <wp:posOffset>685800</wp:posOffset>
                </wp:positionH>
                <wp:positionV relativeFrom="page">
                  <wp:posOffset>2286000</wp:posOffset>
                </wp:positionV>
                <wp:extent cx="1548765" cy="1711960"/>
                <wp:effectExtent l="0" t="0" r="0" b="0"/>
                <wp:wrapNone/>
                <wp:docPr id="1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A8E15" w14:textId="77777777" w:rsidR="005419BC" w:rsidRPr="00512F9A" w:rsidRDefault="005419BC">
                            <w:pPr>
                              <w:pStyle w:val="BodyText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Stuff For Today</w:t>
                            </w:r>
                          </w:p>
                          <w:p w14:paraId="0199892F" w14:textId="77777777" w:rsidR="005419BC" w:rsidRPr="00512F9A" w:rsidRDefault="005419BC">
                            <w:pPr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7A308379" w14:textId="77777777" w:rsidR="005419BC" w:rsidRDefault="005419BC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Wait </w:t>
                            </w:r>
                            <w:proofErr w:type="spellStart"/>
                            <w:r>
                              <w:rPr>
                                <w:color w:val="FFFFFF"/>
                                <w:szCs w:val="18"/>
                              </w:rPr>
                              <w:t>wait</w:t>
                            </w:r>
                            <w:proofErr w:type="spellEnd"/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 and Bob</w:t>
                            </w:r>
                          </w:p>
                          <w:p w14:paraId="3230AA07" w14:textId="77777777" w:rsidR="005419BC" w:rsidRPr="00512F9A" w:rsidRDefault="005419BC" w:rsidP="00667F13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0FF7914F" w14:textId="77777777" w:rsidR="005419BC" w:rsidRPr="00512F9A" w:rsidRDefault="005419BC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FFFFFF"/>
                                <w:szCs w:val="18"/>
                              </w:rPr>
                              <w:t>What</w:t>
                            </w:r>
                            <w:proofErr w:type="gramEnd"/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 happened to the dinosaurs?</w:t>
                            </w:r>
                          </w:p>
                          <w:p w14:paraId="278E311C" w14:textId="77777777" w:rsidR="005419BC" w:rsidRPr="00512F9A" w:rsidRDefault="005419BC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14FEB57F" w14:textId="77777777" w:rsidR="005419BC" w:rsidRPr="00512F9A" w:rsidRDefault="005419BC" w:rsidP="00667F13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>•</w:t>
                            </w:r>
                            <w:r w:rsidRPr="00512F9A">
                              <w:rPr>
                                <w:color w:val="FFFFFF"/>
                                <w:szCs w:val="1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The Turbo </w:t>
                            </w:r>
                            <w:proofErr w:type="spellStart"/>
                            <w:r>
                              <w:rPr>
                                <w:color w:val="FFFFFF"/>
                                <w:szCs w:val="18"/>
                              </w:rPr>
                              <w:t>Encabulator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54pt;margin-top:180pt;width:121.95pt;height:134.8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" o:allowincell="f" filled="f" stroked="f">
                <v:textbox>
                  <w:txbxContent>
                    <w:p w:rsidR="005419BC" w:rsidRPr="00512F9A" w:rsidRDefault="005419BC">
                      <w:pPr>
                        <w:pStyle w:val="BodyText"/>
                        <w:rPr>
                          <w:b/>
                          <w:i/>
                          <w:color w:val="FFFFFF"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Stuff For Today</w:t>
                      </w:r>
                    </w:p>
                    <w:p w:rsidR="005419BC" w:rsidRPr="00512F9A" w:rsidRDefault="005419BC">
                      <w:pPr>
                        <w:rPr>
                          <w:color w:val="FFFFFF"/>
                          <w:szCs w:val="18"/>
                        </w:rPr>
                      </w:pPr>
                    </w:p>
                    <w:p w:rsidR="005419BC" w:rsidRDefault="005419BC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 w:rsidRPr="00512F9A">
                        <w:rPr>
                          <w:color w:val="FFFFFF"/>
                          <w:szCs w:val="18"/>
                        </w:rPr>
                        <w:tab/>
                      </w:r>
                      <w:r>
                        <w:rPr>
                          <w:color w:val="FFFFFF"/>
                          <w:szCs w:val="18"/>
                        </w:rPr>
                        <w:t xml:space="preserve">Wait </w:t>
                      </w:r>
                      <w:proofErr w:type="spellStart"/>
                      <w:r>
                        <w:rPr>
                          <w:color w:val="FFFFFF"/>
                          <w:szCs w:val="18"/>
                        </w:rPr>
                        <w:t>wait</w:t>
                      </w:r>
                      <w:proofErr w:type="spellEnd"/>
                      <w:r>
                        <w:rPr>
                          <w:color w:val="FFFFFF"/>
                          <w:szCs w:val="18"/>
                        </w:rPr>
                        <w:t xml:space="preserve"> and Bob</w:t>
                      </w:r>
                    </w:p>
                    <w:p w:rsidR="005419BC" w:rsidRPr="00512F9A" w:rsidRDefault="005419BC" w:rsidP="00667F13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:rsidR="005419BC" w:rsidRPr="00512F9A" w:rsidRDefault="005419BC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>
                        <w:rPr>
                          <w:color w:val="FFFFFF"/>
                          <w:szCs w:val="18"/>
                        </w:rPr>
                        <w:t xml:space="preserve">  </w:t>
                      </w:r>
                      <w:proofErr w:type="gramStart"/>
                      <w:r>
                        <w:rPr>
                          <w:color w:val="FFFFFF"/>
                          <w:szCs w:val="18"/>
                        </w:rPr>
                        <w:t>What</w:t>
                      </w:r>
                      <w:proofErr w:type="gramEnd"/>
                      <w:r>
                        <w:rPr>
                          <w:color w:val="FFFFFF"/>
                          <w:szCs w:val="18"/>
                        </w:rPr>
                        <w:t xml:space="preserve"> happened to the dinosaurs?</w:t>
                      </w:r>
                    </w:p>
                    <w:p w:rsidR="005419BC" w:rsidRPr="00512F9A" w:rsidRDefault="005419BC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:rsidR="005419BC" w:rsidRPr="00512F9A" w:rsidRDefault="005419BC" w:rsidP="00667F13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 w:rsidRPr="00512F9A">
                        <w:rPr>
                          <w:color w:val="FFFFFF"/>
                          <w:szCs w:val="18"/>
                        </w:rPr>
                        <w:t>•</w:t>
                      </w:r>
                      <w:r w:rsidRPr="00512F9A">
                        <w:rPr>
                          <w:color w:val="FFFFFF"/>
                          <w:szCs w:val="18"/>
                        </w:rPr>
                        <w:tab/>
                      </w:r>
                      <w:r>
                        <w:rPr>
                          <w:color w:val="FFFFFF"/>
                          <w:szCs w:val="18"/>
                        </w:rPr>
                        <w:t xml:space="preserve">The Turbo </w:t>
                      </w:r>
                      <w:proofErr w:type="spellStart"/>
                      <w:r>
                        <w:rPr>
                          <w:color w:val="FFFFFF"/>
                          <w:szCs w:val="18"/>
                        </w:rPr>
                        <w:t>Encabulator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226CC0" w14:textId="77777777" w:rsidR="00BD11F5" w:rsidRPr="00BD11F5" w:rsidRDefault="004E0031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273A01B" wp14:editId="28D1EDE6">
                <wp:simplePos x="0" y="0"/>
                <wp:positionH relativeFrom="column">
                  <wp:posOffset>1990725</wp:posOffset>
                </wp:positionH>
                <wp:positionV relativeFrom="paragraph">
                  <wp:posOffset>140970</wp:posOffset>
                </wp:positionV>
                <wp:extent cx="2352675" cy="238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1170E" w14:textId="77777777" w:rsidR="005419BC" w:rsidRPr="00C57FB1" w:rsidRDefault="005419BC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By Mr. Lyle  (mrlyle1@gmail.com)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56.75pt;margin-top:11.1pt;width:185.25pt;height:1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" fillcolor="white [3201]" strokeweight=".5pt">
                <v:textbox>
                  <w:txbxContent>
                    <w:p w:rsidR="005419BC" w:rsidRPr="00C57FB1" w:rsidRDefault="005419B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By Mr. Lyle  (mrlyle1@gmail.com)</w:t>
                      </w:r>
                    </w:p>
                  </w:txbxContent>
                </v:textbox>
              </v:shape>
            </w:pict>
          </mc:Fallback>
        </mc:AlternateContent>
      </w:r>
    </w:p>
    <w:p w14:paraId="5CB2ED32" w14:textId="77777777" w:rsidR="00BD11F5" w:rsidRPr="00BD11F5" w:rsidRDefault="00BD11F5" w:rsidP="00BD11F5"/>
    <w:p w14:paraId="57428349" w14:textId="77777777" w:rsidR="00BD11F5" w:rsidRPr="00BD11F5" w:rsidRDefault="00BD11F5" w:rsidP="00BD11F5"/>
    <w:p w14:paraId="2DB3657B" w14:textId="77777777" w:rsidR="00BD11F5" w:rsidRPr="00BD11F5" w:rsidRDefault="00B742E6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18A04BFA" wp14:editId="588F81DF">
                <wp:simplePos x="0" y="0"/>
                <wp:positionH relativeFrom="page">
                  <wp:posOffset>2400300</wp:posOffset>
                </wp:positionH>
                <wp:positionV relativeFrom="page">
                  <wp:posOffset>2857500</wp:posOffset>
                </wp:positionV>
                <wp:extent cx="1497965" cy="6629400"/>
                <wp:effectExtent l="0" t="0" r="635" b="0"/>
                <wp:wrapNone/>
                <wp:docPr id="1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71C4EA3E" w14:textId="77777777" w:rsidR="003B5306" w:rsidRDefault="005419BC" w:rsidP="003B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Isaiah 58: 6-7</w:t>
                            </w:r>
                          </w:p>
                          <w:p w14:paraId="2A5B2F21" w14:textId="77777777" w:rsidR="005419BC" w:rsidRPr="0000316B" w:rsidRDefault="005419BC" w:rsidP="003B53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  Is not this the kind of fasting I have chosen</w:t>
                            </w:r>
                            <w:proofErr w:type="gramStart"/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: </w:t>
                            </w:r>
                            <w:proofErr w:type="gramEnd"/>
                            <w:r w:rsidR="00E16A41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to loose the chains of injustice </w:t>
                            </w:r>
                            <w:r w:rsidRPr="0000316B">
                              <w:rPr>
                                <w:rFonts w:ascii="Courier" w:hAnsi="Courier" w:cs="Courier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and untie the cords of the yoke,</w:t>
                            </w:r>
                            <w:r w:rsidR="00E16A41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 to set the oppressed free </w:t>
                            </w:r>
                            <w:r w:rsidRPr="0000316B">
                              <w:rPr>
                                <w:rFonts w:ascii="Courier" w:hAnsi="Courier" w:cs="Courier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and break every yoke?</w:t>
                            </w:r>
                            <w:r w:rsidRPr="0000316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 xml:space="preserve">  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Is it not to share your food with the hungry </w:t>
                            </w:r>
                            <w:r w:rsidRPr="0000316B">
                              <w:rPr>
                                <w:rFonts w:ascii="Courier" w:hAnsi="Courier" w:cs="Courier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and to provide the poor wanderer with shelter— when you see the naked, to clothe them</w:t>
                            </w:r>
                            <w:proofErr w:type="gramStart"/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, </w:t>
                            </w:r>
                            <w:proofErr w:type="gramEnd"/>
                            <w:r w:rsidRPr="0000316B">
                              <w:rPr>
                                <w:rFonts w:ascii="Courier" w:hAnsi="Courier" w:cs="Courier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0316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and not to turn away from your own flesh and blood?</w:t>
                            </w:r>
                          </w:p>
                          <w:p w14:paraId="072BE054" w14:textId="77777777" w:rsidR="005419BC" w:rsidRDefault="005419BC" w:rsidP="003B5306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3949BA1A" w14:textId="77777777" w:rsidR="005419BC" w:rsidRPr="005419BC" w:rsidRDefault="005419BC" w:rsidP="00B742E6">
                            <w:pPr>
                              <w:pStyle w:val="NormalWeb"/>
                              <w:contextualSpacing/>
                              <w:jc w:val="both"/>
                              <w:rPr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    For a number of years now, I have been working to bring perfection to the crudely conceived idea of a machine that would not only supply inverse reactive current for use in unilateral phase detractors, but would also be capable of automatically synchronizing cardinal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grammeters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. Such a machine is the "turbo-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encabulator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." Basically, the only new principle involved is that instead of power being generated by the relative motion of conductors and fluxes, it is produced by the medial interaction of magneto-reluctance and capacitive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directance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5C754B24" w14:textId="77777777" w:rsidR="005419BC" w:rsidRPr="005419BC" w:rsidRDefault="005419BC" w:rsidP="00B742E6">
                            <w:pPr>
                              <w:pStyle w:val="NormalWeb"/>
                              <w:contextualSpacing/>
                              <w:jc w:val="both"/>
                              <w:rPr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    The original machine had a base plate of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prefabulated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amulite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, surmounted by a malleable logarithmic casing in such a way that the </w:t>
                            </w:r>
                            <w:proofErr w:type="gram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two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spurving</w:t>
                            </w:r>
                            <w:proofErr w:type="spellEnd"/>
                            <w:proofErr w:type="gram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magnatrons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were in direct line with the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pentametric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flux. The latter consisted simply of six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hydrocoptic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marzelvanes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, so fitted to the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ambifacient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lunar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waneshaft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that side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fumbline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was effectively prevented. The main winding was of the normal lotus-0-delta type placed in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panendermic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semiboiloid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slots in the stator, every seventh conductor being connected by a nonreversible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tremie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pipe to the differential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gridlespring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on the "up" end of the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grammeters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1AD079CC" w14:textId="77777777" w:rsidR="005419BC" w:rsidRPr="005419BC" w:rsidRDefault="005419BC" w:rsidP="00B742E6">
                            <w:pPr>
                              <w:pStyle w:val="NormalWeb"/>
                              <w:contextualSpacing/>
                              <w:jc w:val="both"/>
                              <w:rPr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    Forty-one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manestically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spaced grouting brushes were arranged to feed into the rotor slipstream a mixture of high S-value</w:t>
                            </w:r>
                            <w:r w:rsidRPr="00F542D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phenylhydrobenzamine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, but up to the present, nothing has been found to equal the transcendental hopper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dadoscope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4ADD5928" w14:textId="77777777" w:rsidR="005419BC" w:rsidRPr="005419BC" w:rsidRDefault="005419BC" w:rsidP="00B742E6">
                            <w:pPr>
                              <w:pStyle w:val="NormalWeb"/>
                              <w:contextualSpacing/>
                              <w:jc w:val="both"/>
                              <w:rPr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    Electrical engineers will appreciate the difficulty of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nubing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together a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regurgitative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purwell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and a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supramitive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wennelsprock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. Indeed, this proved to be a stumbling block to further development until, in 1992, I found that the use of anhydrous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nangling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pins enabled a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kryptonastic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boiling shim to </w:t>
                            </w:r>
                            <w:r w:rsidR="00E16A41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be successfully attached to </w:t>
                            </w:r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the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tankered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28B22967" w14:textId="77777777" w:rsidR="005419BC" w:rsidRPr="005419BC" w:rsidRDefault="00E16A41" w:rsidP="00B742E6">
                            <w:pPr>
                              <w:pStyle w:val="NormalWeb"/>
                              <w:contextualSpacing/>
                              <w:jc w:val="both"/>
                              <w:rPr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    My</w:t>
                            </w:r>
                            <w:r w:rsidR="005419BC"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early attempts to construct a sufficiently robust spiral </w:t>
                            </w:r>
                            <w:proofErr w:type="spellStart"/>
                            <w:r w:rsidR="005419BC"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decommutator</w:t>
                            </w:r>
                            <w:proofErr w:type="spellEnd"/>
                            <w:r w:rsidR="005419BC"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failed largely because of a lack of appreciation of the large quasi-</w:t>
                            </w:r>
                            <w:proofErr w:type="spellStart"/>
                            <w:r w:rsidR="005419BC"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piestic</w:t>
                            </w:r>
                            <w:proofErr w:type="spellEnd"/>
                            <w:r w:rsidR="005419BC"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stresses in the gremlin studs; the latter were specially designed to hold the </w:t>
                            </w:r>
                            <w:proofErr w:type="spellStart"/>
                            <w:r w:rsidR="005419BC"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roffit</w:t>
                            </w:r>
                            <w:proofErr w:type="spellEnd"/>
                            <w:r w:rsidR="005419BC"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bars to the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7"/>
                                <w:szCs w:val="17"/>
                              </w:rPr>
                              <w:t>spamshaft</w:t>
                            </w:r>
                            <w:proofErr w:type="spellEnd"/>
                            <w:r>
                              <w:rPr>
                                <w:color w:val="000000"/>
                                <w:sz w:val="17"/>
                                <w:szCs w:val="17"/>
                              </w:rPr>
                              <w:t>. When, however, I</w:t>
                            </w:r>
                            <w:r w:rsidR="005419BC"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discovered that wending could be prevented by a simple addition to the living</w:t>
                            </w:r>
                            <w:r w:rsidR="005419BC" w:rsidRPr="00F542D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19BC"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sockets, almost perfect running was secured.</w:t>
                            </w:r>
                          </w:p>
                          <w:p w14:paraId="55EB0E09" w14:textId="77777777" w:rsidR="005419BC" w:rsidRPr="005419BC" w:rsidRDefault="005419BC" w:rsidP="00B742E6">
                            <w:pPr>
                              <w:pStyle w:val="NormalWeb"/>
                              <w:contextualSpacing/>
                              <w:jc w:val="both"/>
                              <w:rPr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    The operating point is maintained as near as possible to the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h.f.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gram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rem</w:t>
                            </w:r>
                            <w:proofErr w:type="gram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peak by constantly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fromaging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the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bitumogenous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spandrels. This is a distinct advance on the standard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nivel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-sheave in that no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dramcock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oil is required after the phase detractors have been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remissed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35866342" w14:textId="77777777" w:rsidR="005419BC" w:rsidRPr="005419BC" w:rsidRDefault="005419BC" w:rsidP="00B742E6">
                            <w:pPr>
                              <w:pStyle w:val="NormalWeb"/>
                              <w:contextualSpacing/>
                              <w:jc w:val="both"/>
                              <w:rPr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    Undoubtedly, the turbo-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encabulator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has now reached a very high level of technical development. It has been successfully used for operating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nofer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trunnions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. In addition, whenever a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barescent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skor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 xml:space="preserve"> motion is required, it may be employed in conjunction with a drawn reciprocating dingle arm to reduce sinusoidal </w:t>
                            </w:r>
                            <w:proofErr w:type="spellStart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depleneration</w:t>
                            </w:r>
                            <w:proofErr w:type="spellEnd"/>
                            <w:r w:rsidRPr="005419BC">
                              <w:rPr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7F9ABBB5" w14:textId="77777777" w:rsidR="005419BC" w:rsidRPr="005419BC" w:rsidRDefault="005419BC" w:rsidP="00B742E6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  <w:r w:rsidRPr="005419BC">
                              <w:rPr>
                                <w:rFonts w:ascii="Times New Roman" w:hAnsi="Times New Roman"/>
                                <w:color w:val="000000"/>
                                <w:sz w:val="17"/>
                                <w:szCs w:val="17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 xml:space="preserve">This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>magnifloresitic</w:t>
                            </w:r>
                            <w:r w:rsidRPr="005419BC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>t</w:t>
                            </w:r>
                            <w:proofErr w:type="spellEnd"/>
                            <w:r w:rsidRPr="005419BC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 xml:space="preserve"> machine is definitely the solution for any broken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>burlied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>,</w:t>
                            </w:r>
                            <w:r w:rsidRPr="005419BC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 xml:space="preserve"> or </w:t>
                            </w:r>
                            <w:proofErr w:type="spellStart"/>
                            <w:r w:rsidRPr="005419BC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>discongealed</w:t>
                            </w:r>
                            <w:proofErr w:type="spellEnd"/>
                            <w:r w:rsidRPr="005419BC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419BC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>disgronificator</w:t>
                            </w:r>
                            <w:proofErr w:type="spellEnd"/>
                            <w:r w:rsidRPr="005419BC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 xml:space="preserve"> on the market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5" type="#_x0000_t202" style="position:absolute;margin-left:189pt;margin-top:225pt;width:117.95pt;height:522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" o:allowincell="f" filled="f" stroked="f">
                <v:textbox style="mso-next-textbox:#Text Box 132" inset="0,0,0,0">
                  <w:txbxContent>
                    <w:p w14:paraId="71C4EA3E" w14:textId="77777777" w:rsidR="003B5306" w:rsidRDefault="005419BC" w:rsidP="003B530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i/>
                          <w:sz w:val="12"/>
                          <w:szCs w:val="12"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sz w:val="12"/>
                          <w:szCs w:val="12"/>
                        </w:rPr>
                        <w:t>Isaiah 58: 6-7</w:t>
                      </w:r>
                    </w:p>
                    <w:p w14:paraId="2A5B2F21" w14:textId="77777777" w:rsidR="005419BC" w:rsidRPr="0000316B" w:rsidRDefault="005419BC" w:rsidP="003B53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</w:pP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  Is not this the kind of fasting I have chosen</w:t>
                      </w:r>
                      <w:proofErr w:type="gramStart"/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: </w:t>
                      </w:r>
                      <w:proofErr w:type="gramEnd"/>
                      <w:r w:rsidR="00E16A41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to loose the chains of injustice </w:t>
                      </w:r>
                      <w:r w:rsidRPr="0000316B">
                        <w:rPr>
                          <w:rFonts w:ascii="Courier" w:hAnsi="Courier" w:cs="Courier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and untie the cords of the yoke,</w:t>
                      </w:r>
                      <w:r w:rsidR="00E16A41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 to set the oppressed free </w:t>
                      </w:r>
                      <w:r w:rsidRPr="0000316B">
                        <w:rPr>
                          <w:rFonts w:ascii="Courier" w:hAnsi="Courier" w:cs="Courier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and break every yoke?</w:t>
                      </w:r>
                      <w:r w:rsidRPr="0000316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 xml:space="preserve">  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Is it not to share your food with the hungry </w:t>
                      </w:r>
                      <w:r w:rsidRPr="0000316B">
                        <w:rPr>
                          <w:rFonts w:ascii="Courier" w:hAnsi="Courier" w:cs="Courier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and to provide the poor wanderer with shelter— when you see the naked, to clothe them</w:t>
                      </w:r>
                      <w:proofErr w:type="gramStart"/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, </w:t>
                      </w:r>
                      <w:proofErr w:type="gramEnd"/>
                      <w:r w:rsidRPr="0000316B">
                        <w:rPr>
                          <w:rFonts w:ascii="Courier" w:hAnsi="Courier" w:cs="Courier"/>
                          <w:b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00316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and not to turn away from your own flesh and blood?</w:t>
                      </w:r>
                    </w:p>
                    <w:p w14:paraId="072BE054" w14:textId="77777777" w:rsidR="005419BC" w:rsidRDefault="005419BC" w:rsidP="003B5306">
                      <w:pPr>
                        <w:pStyle w:val="BodyText"/>
                        <w:spacing w:line="240" w:lineRule="auto"/>
                        <w:jc w:val="both"/>
                        <w:rPr>
                          <w:i/>
                          <w:sz w:val="16"/>
                        </w:rPr>
                      </w:pPr>
                    </w:p>
                    <w:p w14:paraId="3949BA1A" w14:textId="77777777" w:rsidR="005419BC" w:rsidRPr="005419BC" w:rsidRDefault="005419BC" w:rsidP="00B742E6">
                      <w:pPr>
                        <w:pStyle w:val="NormalWeb"/>
                        <w:contextualSpacing/>
                        <w:jc w:val="both"/>
                        <w:rPr>
                          <w:color w:val="000000"/>
                          <w:sz w:val="17"/>
                          <w:szCs w:val="17"/>
                        </w:rPr>
                      </w:pPr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    For a number of years now, I have been working to bring perfection to the crudely conceived idea of a machine that would not only supply inverse reactive current for use in unilateral phase detractors, but would also be capable of automatically synchronizing cardinal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grammeters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. Such a machine is the "turbo-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encabulator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." Basically, the only new principle involved is that instead of power being generated by the relative motion of conductors and fluxes, it is produced by the medial interaction of magneto-reluctance and capacitive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directance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5C754B24" w14:textId="77777777" w:rsidR="005419BC" w:rsidRPr="005419BC" w:rsidRDefault="005419BC" w:rsidP="00B742E6">
                      <w:pPr>
                        <w:pStyle w:val="NormalWeb"/>
                        <w:contextualSpacing/>
                        <w:jc w:val="both"/>
                        <w:rPr>
                          <w:color w:val="000000"/>
                          <w:sz w:val="17"/>
                          <w:szCs w:val="17"/>
                        </w:rPr>
                      </w:pPr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    The original machine had a base plate of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prefabulated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amulite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, surmounted by a malleable logarithmic casing in such a way that the </w:t>
                      </w:r>
                      <w:proofErr w:type="gram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two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spurving</w:t>
                      </w:r>
                      <w:proofErr w:type="spellEnd"/>
                      <w:proofErr w:type="gram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magnatrons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were in direct line with the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pentametric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flux. The latter consisted simply of six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hydrocoptic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marzelvanes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, so fitted to the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ambifacient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lunar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waneshaft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that side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fumbline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was effectively prevented. The main winding was of the normal lotus-0-delta type placed in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panendermic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semiboiloid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slots in the stator, every seventh conductor being connected by a nonreversible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tremie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pipe to the differential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gridlespring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on the "up" end of the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grammeters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1AD079CC" w14:textId="77777777" w:rsidR="005419BC" w:rsidRPr="005419BC" w:rsidRDefault="005419BC" w:rsidP="00B742E6">
                      <w:pPr>
                        <w:pStyle w:val="NormalWeb"/>
                        <w:contextualSpacing/>
                        <w:jc w:val="both"/>
                        <w:rPr>
                          <w:color w:val="000000"/>
                          <w:sz w:val="17"/>
                          <w:szCs w:val="17"/>
                        </w:rPr>
                      </w:pPr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    Forty-one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manestically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spaced grouting brushes were arranged to feed into the rotor slipstream a mixture of high S-value</w:t>
                      </w:r>
                      <w:r w:rsidRPr="00F542DE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phenylhydrobenzamine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, but up to the present, nothing has been found to equal the transcendental hopper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dadoscope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4ADD5928" w14:textId="77777777" w:rsidR="005419BC" w:rsidRPr="005419BC" w:rsidRDefault="005419BC" w:rsidP="00B742E6">
                      <w:pPr>
                        <w:pStyle w:val="NormalWeb"/>
                        <w:contextualSpacing/>
                        <w:jc w:val="both"/>
                        <w:rPr>
                          <w:color w:val="000000"/>
                          <w:sz w:val="17"/>
                          <w:szCs w:val="17"/>
                        </w:rPr>
                      </w:pPr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    Electrical engineers will appreciate the difficulty of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nubing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together a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regurgitative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purwell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and a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supramitive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wennelsprock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. Indeed, this proved to be a stumbling block to further development until, in 1992, I found that the use of anhydrous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nangling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pins enabled a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kryptonastic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boiling shim to </w:t>
                      </w:r>
                      <w:r w:rsidR="00E16A41">
                        <w:rPr>
                          <w:color w:val="000000"/>
                          <w:sz w:val="17"/>
                          <w:szCs w:val="17"/>
                        </w:rPr>
                        <w:t xml:space="preserve">be successfully attached to </w:t>
                      </w:r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the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tankered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28B22967" w14:textId="77777777" w:rsidR="005419BC" w:rsidRPr="005419BC" w:rsidRDefault="00E16A41" w:rsidP="00B742E6">
                      <w:pPr>
                        <w:pStyle w:val="NormalWeb"/>
                        <w:contextualSpacing/>
                        <w:jc w:val="both"/>
                        <w:rPr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z w:val="17"/>
                          <w:szCs w:val="17"/>
                        </w:rPr>
                        <w:t xml:space="preserve">     My</w:t>
                      </w:r>
                      <w:r w:rsidR="005419BC"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early attempts to construct a sufficiently robust spiral </w:t>
                      </w:r>
                      <w:proofErr w:type="spellStart"/>
                      <w:r w:rsidR="005419BC" w:rsidRPr="005419BC">
                        <w:rPr>
                          <w:color w:val="000000"/>
                          <w:sz w:val="17"/>
                          <w:szCs w:val="17"/>
                        </w:rPr>
                        <w:t>decommutator</w:t>
                      </w:r>
                      <w:proofErr w:type="spellEnd"/>
                      <w:r w:rsidR="005419BC"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failed largely because of a lack of appreciation of the large quasi-</w:t>
                      </w:r>
                      <w:proofErr w:type="spellStart"/>
                      <w:r w:rsidR="005419BC" w:rsidRPr="005419BC">
                        <w:rPr>
                          <w:color w:val="000000"/>
                          <w:sz w:val="17"/>
                          <w:szCs w:val="17"/>
                        </w:rPr>
                        <w:t>piestic</w:t>
                      </w:r>
                      <w:proofErr w:type="spellEnd"/>
                      <w:r w:rsidR="005419BC"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stresses in the gremlin studs; the latter were specially designed to hold the </w:t>
                      </w:r>
                      <w:proofErr w:type="spellStart"/>
                      <w:r w:rsidR="005419BC" w:rsidRPr="005419BC">
                        <w:rPr>
                          <w:color w:val="000000"/>
                          <w:sz w:val="17"/>
                          <w:szCs w:val="17"/>
                        </w:rPr>
                        <w:t>roffit</w:t>
                      </w:r>
                      <w:proofErr w:type="spellEnd"/>
                      <w:r w:rsidR="005419BC"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bars to the </w:t>
                      </w:r>
                      <w:proofErr w:type="spellStart"/>
                      <w:r>
                        <w:rPr>
                          <w:color w:val="000000"/>
                          <w:sz w:val="17"/>
                          <w:szCs w:val="17"/>
                        </w:rPr>
                        <w:t>spamshaft</w:t>
                      </w:r>
                      <w:proofErr w:type="spellEnd"/>
                      <w:r>
                        <w:rPr>
                          <w:color w:val="000000"/>
                          <w:sz w:val="17"/>
                          <w:szCs w:val="17"/>
                        </w:rPr>
                        <w:t>. When, however, I</w:t>
                      </w:r>
                      <w:r w:rsidR="005419BC"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discovered that wending could be prevented by a simple addition to the living</w:t>
                      </w:r>
                      <w:r w:rsidR="005419BC" w:rsidRPr="00F542DE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419BC" w:rsidRPr="005419BC">
                        <w:rPr>
                          <w:color w:val="000000"/>
                          <w:sz w:val="17"/>
                          <w:szCs w:val="17"/>
                        </w:rPr>
                        <w:t>sockets, almost perfect running was secured.</w:t>
                      </w:r>
                    </w:p>
                    <w:p w14:paraId="55EB0E09" w14:textId="77777777" w:rsidR="005419BC" w:rsidRPr="005419BC" w:rsidRDefault="005419BC" w:rsidP="00B742E6">
                      <w:pPr>
                        <w:pStyle w:val="NormalWeb"/>
                        <w:contextualSpacing/>
                        <w:jc w:val="both"/>
                        <w:rPr>
                          <w:color w:val="000000"/>
                          <w:sz w:val="17"/>
                          <w:szCs w:val="17"/>
                        </w:rPr>
                      </w:pPr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    The operating point is maintained as near as possible to the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h.f.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gram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rem</w:t>
                      </w:r>
                      <w:proofErr w:type="gram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peak by constantly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fromaging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the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bitumogenous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spandrels. This is a distinct advance on the standard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nivel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-sheave in that no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dramcock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oil is required after the phase detractors have been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remissed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35866342" w14:textId="77777777" w:rsidR="005419BC" w:rsidRPr="005419BC" w:rsidRDefault="005419BC" w:rsidP="00B742E6">
                      <w:pPr>
                        <w:pStyle w:val="NormalWeb"/>
                        <w:contextualSpacing/>
                        <w:jc w:val="both"/>
                        <w:rPr>
                          <w:color w:val="000000"/>
                          <w:sz w:val="17"/>
                          <w:szCs w:val="17"/>
                        </w:rPr>
                      </w:pPr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    Undoubtedly, the turbo-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encabulator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has now reached a very high level of technical development. It has been successfully used for operating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nofer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trunnions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. In addition, whenever a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barescent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skor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 xml:space="preserve"> motion is required, it may be employed in conjunction with a drawn reciprocating dingle arm to reduce sinusoidal </w:t>
                      </w:r>
                      <w:proofErr w:type="spellStart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depleneration</w:t>
                      </w:r>
                      <w:proofErr w:type="spellEnd"/>
                      <w:r w:rsidRPr="005419BC">
                        <w:rPr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14:paraId="7F9ABBB5" w14:textId="77777777" w:rsidR="005419BC" w:rsidRPr="005419BC" w:rsidRDefault="005419BC" w:rsidP="00B742E6">
                      <w:pPr>
                        <w:pStyle w:val="BodyText"/>
                        <w:spacing w:line="240" w:lineRule="auto"/>
                        <w:jc w:val="both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  <w:r w:rsidRPr="005419BC">
                        <w:rPr>
                          <w:rFonts w:ascii="Times New Roman" w:hAnsi="Times New Roman"/>
                          <w:color w:val="000000"/>
                          <w:sz w:val="17"/>
                          <w:szCs w:val="17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sz w:val="17"/>
                          <w:szCs w:val="17"/>
                        </w:rPr>
                        <w:t xml:space="preserve">This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7"/>
                          <w:szCs w:val="17"/>
                        </w:rPr>
                        <w:t>magnifloresitic</w:t>
                      </w:r>
                      <w:r w:rsidRPr="005419BC">
                        <w:rPr>
                          <w:rFonts w:ascii="Times New Roman" w:hAnsi="Times New Roman"/>
                          <w:sz w:val="17"/>
                          <w:szCs w:val="17"/>
                        </w:rPr>
                        <w:t>t</w:t>
                      </w:r>
                      <w:proofErr w:type="spellEnd"/>
                      <w:r w:rsidRPr="005419BC">
                        <w:rPr>
                          <w:rFonts w:ascii="Times New Roman" w:hAnsi="Times New Roman"/>
                          <w:sz w:val="17"/>
                          <w:szCs w:val="17"/>
                        </w:rPr>
                        <w:t xml:space="preserve"> machine is definitely the solution for any broken</w:t>
                      </w:r>
                      <w:r>
                        <w:rPr>
                          <w:rFonts w:ascii="Times New Roman" w:hAnsi="Times New Roman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7"/>
                          <w:szCs w:val="17"/>
                        </w:rPr>
                        <w:t>burlied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7"/>
                          <w:szCs w:val="17"/>
                        </w:rPr>
                        <w:t>,</w:t>
                      </w:r>
                      <w:r w:rsidRPr="005419BC">
                        <w:rPr>
                          <w:rFonts w:ascii="Times New Roman" w:hAnsi="Times New Roman"/>
                          <w:sz w:val="17"/>
                          <w:szCs w:val="17"/>
                        </w:rPr>
                        <w:t xml:space="preserve"> or </w:t>
                      </w:r>
                      <w:proofErr w:type="spellStart"/>
                      <w:r w:rsidRPr="005419BC">
                        <w:rPr>
                          <w:rFonts w:ascii="Times New Roman" w:hAnsi="Times New Roman"/>
                          <w:sz w:val="17"/>
                          <w:szCs w:val="17"/>
                        </w:rPr>
                        <w:t>discongealed</w:t>
                      </w:r>
                      <w:proofErr w:type="spellEnd"/>
                      <w:r w:rsidRPr="005419BC">
                        <w:rPr>
                          <w:rFonts w:ascii="Times New Roman" w:hAnsi="Times New Roman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5419BC">
                        <w:rPr>
                          <w:rFonts w:ascii="Times New Roman" w:hAnsi="Times New Roman"/>
                          <w:sz w:val="17"/>
                          <w:szCs w:val="17"/>
                        </w:rPr>
                        <w:t>disgronificator</w:t>
                      </w:r>
                      <w:proofErr w:type="spellEnd"/>
                      <w:r w:rsidRPr="005419BC">
                        <w:rPr>
                          <w:rFonts w:ascii="Times New Roman" w:hAnsi="Times New Roman"/>
                          <w:sz w:val="17"/>
                          <w:szCs w:val="17"/>
                        </w:rPr>
                        <w:t xml:space="preserve"> on the market</w:t>
                      </w:r>
                      <w:r>
                        <w:rPr>
                          <w:rFonts w:ascii="Times New Roman" w:hAnsi="Times New Roman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48F0FB" w14:textId="77777777" w:rsidR="00BD11F5" w:rsidRPr="00BD11F5" w:rsidRDefault="005419BC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14762FDE" wp14:editId="151701B0">
                <wp:simplePos x="0" y="0"/>
                <wp:positionH relativeFrom="page">
                  <wp:posOffset>5715000</wp:posOffset>
                </wp:positionH>
                <wp:positionV relativeFrom="page">
                  <wp:posOffset>3086100</wp:posOffset>
                </wp:positionV>
                <wp:extent cx="1498600" cy="3429000"/>
                <wp:effectExtent l="0" t="0" r="0" b="0"/>
                <wp:wrapNone/>
                <wp:docPr id="1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6" type="#_x0000_t202" style="position:absolute;margin-left:450pt;margin-top:243pt;width:118pt;height:270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EA86C98" wp14:editId="0E5ACAC7">
                <wp:simplePos x="0" y="0"/>
                <wp:positionH relativeFrom="page">
                  <wp:posOffset>4114800</wp:posOffset>
                </wp:positionH>
                <wp:positionV relativeFrom="page">
                  <wp:posOffset>3086100</wp:posOffset>
                </wp:positionV>
                <wp:extent cx="1488440" cy="3314700"/>
                <wp:effectExtent l="0" t="0" r="10160" b="12700"/>
                <wp:wrapNone/>
                <wp:docPr id="11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7" type="#_x0000_t202" style="position:absolute;margin-left:324pt;margin-top:243pt;width:117.2pt;height:26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" o:allowincell="f" filled="f" stroked="f">
                <v:textbox style="mso-next-textbox:#Text Box 133" inset="0,0,0,0">
                  <w:txbxContent/>
                </v:textbox>
                <w10:wrap anchorx="page" anchory="page"/>
              </v:shape>
            </w:pict>
          </mc:Fallback>
        </mc:AlternateContent>
      </w:r>
    </w:p>
    <w:p w14:paraId="4751AA18" w14:textId="77777777" w:rsidR="00BD11F5" w:rsidRPr="00BD11F5" w:rsidRDefault="00BD11F5" w:rsidP="00BD11F5"/>
    <w:p w14:paraId="22F73D8D" w14:textId="77777777" w:rsidR="00BD11F5" w:rsidRPr="00BD11F5" w:rsidRDefault="00BD11F5" w:rsidP="00BD11F5"/>
    <w:p w14:paraId="0201141B" w14:textId="77777777" w:rsidR="00BD11F5" w:rsidRPr="00BD11F5" w:rsidRDefault="00BD11F5" w:rsidP="00BD11F5"/>
    <w:p w14:paraId="7E6D0707" w14:textId="77777777" w:rsidR="00BD11F5" w:rsidRPr="00BD11F5" w:rsidRDefault="00BD11F5" w:rsidP="00BD11F5"/>
    <w:p w14:paraId="37B392BA" w14:textId="77777777" w:rsidR="00BD11F5" w:rsidRPr="00BD11F5" w:rsidRDefault="00BD11F5" w:rsidP="00BD11F5"/>
    <w:p w14:paraId="7F10CBCC" w14:textId="77777777" w:rsidR="00BD11F5" w:rsidRPr="00BD11F5" w:rsidRDefault="00BD11F5" w:rsidP="00BD11F5"/>
    <w:p w14:paraId="42675655" w14:textId="77777777" w:rsidR="00BD11F5" w:rsidRPr="00BD11F5" w:rsidRDefault="00C936FB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4C21F9AD" wp14:editId="4E744354">
                <wp:simplePos x="0" y="0"/>
                <wp:positionH relativeFrom="page">
                  <wp:posOffset>685800</wp:posOffset>
                </wp:positionH>
                <wp:positionV relativeFrom="page">
                  <wp:posOffset>4343400</wp:posOffset>
                </wp:positionV>
                <wp:extent cx="1485900" cy="571500"/>
                <wp:effectExtent l="0" t="0" r="12700" b="12700"/>
                <wp:wrapNone/>
                <wp:docPr id="1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7E010" w14:textId="77777777" w:rsidR="005419BC" w:rsidRPr="00EB75F4" w:rsidRDefault="005419BC" w:rsidP="00EB75F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Just One More Theory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54pt;margin-top:342pt;width:117pt;height:4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" o:allowincell="f" filled="f" stroked="f">
                <v:textbox inset="0,0,0,0">
                  <w:txbxContent>
                    <w:p w:rsidR="005419BC" w:rsidRPr="00EB75F4" w:rsidRDefault="005419BC" w:rsidP="00EB75F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Just One More Theory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67D339" w14:textId="77777777" w:rsidR="00BD11F5" w:rsidRDefault="00BD11F5"/>
    <w:p w14:paraId="571EEB1A" w14:textId="77777777" w:rsidR="00BD11F5" w:rsidRDefault="00BD11F5"/>
    <w:p w14:paraId="582E2387" w14:textId="77777777" w:rsidR="00BD11F5" w:rsidRDefault="00C936FB" w:rsidP="00BD11F5">
      <w:pPr>
        <w:tabs>
          <w:tab w:val="left" w:pos="16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D47D36B" wp14:editId="27868AE9">
                <wp:simplePos x="0" y="0"/>
                <wp:positionH relativeFrom="column">
                  <wp:posOffset>114300</wp:posOffset>
                </wp:positionH>
                <wp:positionV relativeFrom="paragraph">
                  <wp:posOffset>145415</wp:posOffset>
                </wp:positionV>
                <wp:extent cx="1743075" cy="276225"/>
                <wp:effectExtent l="0" t="0" r="3492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1DED" w14:textId="77777777" w:rsidR="005419BC" w:rsidRPr="00BD11F5" w:rsidRDefault="00541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By Mr. Lyle (mrlyle1@gmail.com)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9pt;margin-top:11.45pt;width:137.25pt;height:21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" fillcolor="white [3201]" strokeweight=".5pt">
                <v:textbox>
                  <w:txbxContent>
                    <w:p w:rsidR="005419BC" w:rsidRPr="00BD11F5" w:rsidRDefault="005419B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By Mr. Lyle (mrlyle1@gmail.com)</w:t>
                      </w:r>
                    </w:p>
                  </w:txbxContent>
                </v:textbox>
              </v:shape>
            </w:pict>
          </mc:Fallback>
        </mc:AlternateContent>
      </w:r>
      <w:r w:rsidR="00BD11F5">
        <w:tab/>
      </w:r>
    </w:p>
    <w:p w14:paraId="7D15DF23" w14:textId="77777777" w:rsidR="00E841AB" w:rsidRPr="00544AF0" w:rsidRDefault="00E16A41" w:rsidP="00544AF0">
      <w:pPr>
        <w:pStyle w:val="NormalWeb"/>
        <w:shd w:val="clear" w:color="auto" w:fill="FFFFFF"/>
        <w:rPr>
          <w:rFonts w:ascii="Verdana" w:hAnsi="Verdana"/>
          <w:color w:val="000000"/>
          <w:sz w:val="12"/>
          <w:szCs w:val="1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7904" behindDoc="0" locked="0" layoutInCell="1" allowOverlap="1" wp14:anchorId="6F8BDAB8" wp14:editId="6352A905">
            <wp:simplePos x="0" y="0"/>
            <wp:positionH relativeFrom="column">
              <wp:posOffset>3543300</wp:posOffset>
            </wp:positionH>
            <wp:positionV relativeFrom="paragraph">
              <wp:posOffset>3284855</wp:posOffset>
            </wp:positionV>
            <wp:extent cx="3380740" cy="1530985"/>
            <wp:effectExtent l="0" t="0" r="0" b="0"/>
            <wp:wrapThrough wrapText="bothSides">
              <wp:wrapPolygon edited="0">
                <wp:start x="0" y="0"/>
                <wp:lineTo x="0" y="21143"/>
                <wp:lineTo x="21421" y="21143"/>
                <wp:lineTo x="2142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_004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34632" r="4929" b="35600"/>
                    <a:stretch/>
                  </pic:blipFill>
                  <pic:spPr bwMode="auto">
                    <a:xfrm>
                      <a:off x="0" y="0"/>
                      <a:ext cx="338074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752B1F79" wp14:editId="12634C10">
            <wp:simplePos x="0" y="0"/>
            <wp:positionH relativeFrom="column">
              <wp:posOffset>3543300</wp:posOffset>
            </wp:positionH>
            <wp:positionV relativeFrom="paragraph">
              <wp:posOffset>1570355</wp:posOffset>
            </wp:positionV>
            <wp:extent cx="3314700" cy="1668780"/>
            <wp:effectExtent l="0" t="0" r="12700" b="7620"/>
            <wp:wrapThrough wrapText="bothSides">
              <wp:wrapPolygon edited="0">
                <wp:start x="0" y="0"/>
                <wp:lineTo x="0" y="21370"/>
                <wp:lineTo x="21517" y="21370"/>
                <wp:lineTo x="2151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 wait 1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7" t="67078" r="10389" b="3287"/>
                    <a:stretch/>
                  </pic:blipFill>
                  <pic:spPr bwMode="auto">
                    <a:xfrm>
                      <a:off x="0" y="0"/>
                      <a:ext cx="331470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9B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0669B2E5" wp14:editId="2000ADB2">
                <wp:simplePos x="0" y="0"/>
                <wp:positionH relativeFrom="page">
                  <wp:posOffset>4114800</wp:posOffset>
                </wp:positionH>
                <wp:positionV relativeFrom="page">
                  <wp:posOffset>6972300</wp:posOffset>
                </wp:positionV>
                <wp:extent cx="1498600" cy="2205355"/>
                <wp:effectExtent l="0" t="0" r="0" b="4445"/>
                <wp:wrapNone/>
                <wp:docPr id="11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20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0">
                        <w:txbxContent>
                          <w:p w14:paraId="1D708DCF" w14:textId="77777777" w:rsidR="005419BC" w:rsidRPr="00662DEB" w:rsidRDefault="005419BC" w:rsidP="00B742E6">
                            <w:pPr>
                              <w:pStyle w:val="BodyText"/>
                              <w:spacing w:line="240" w:lineRule="exact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01FD03A9" w14:textId="77777777" w:rsidR="005419BC" w:rsidRPr="00662DEB" w:rsidRDefault="005419BC" w:rsidP="000D036A">
                            <w:pPr>
                              <w:pStyle w:val="BodyText"/>
                              <w:spacing w:line="240" w:lineRule="exact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40" type="#_x0000_t202" style="position:absolute;margin-left:324pt;margin-top:549pt;width:118pt;height:173.6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" o:allowincell="f" filled="f" stroked="f">
                <v:textbox style="mso-next-textbox:#Text Box 137" inset="0,0,0,0">
                  <w:txbxContent>
                    <w:p w:rsidR="005419BC" w:rsidRPr="00662DEB" w:rsidRDefault="005419BC" w:rsidP="00B742E6">
                      <w:pPr>
                        <w:pStyle w:val="BodyText"/>
                        <w:spacing w:line="240" w:lineRule="exact"/>
                        <w:jc w:val="both"/>
                      </w:pPr>
                      <w:r>
                        <w:t xml:space="preserve"> </w:t>
                      </w:r>
                    </w:p>
                    <w:p w:rsidR="005419BC" w:rsidRPr="00662DEB" w:rsidRDefault="005419BC" w:rsidP="000D036A">
                      <w:pPr>
                        <w:pStyle w:val="BodyText"/>
                        <w:spacing w:line="240" w:lineRule="exact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36FB">
        <w:rPr>
          <w:rFonts w:ascii="Helvetica" w:hAnsi="Helvetica" w:cs="Helvetica"/>
          <w:noProof/>
        </w:rPr>
        <w:drawing>
          <wp:anchor distT="0" distB="0" distL="114300" distR="114300" simplePos="0" relativeHeight="251708928" behindDoc="0" locked="0" layoutInCell="1" allowOverlap="1" wp14:anchorId="55144979" wp14:editId="06538F90">
            <wp:simplePos x="0" y="0"/>
            <wp:positionH relativeFrom="column">
              <wp:posOffset>-1217295</wp:posOffset>
            </wp:positionH>
            <wp:positionV relativeFrom="paragraph">
              <wp:posOffset>1530350</wp:posOffset>
            </wp:positionV>
            <wp:extent cx="4342130" cy="1907540"/>
            <wp:effectExtent l="0" t="1905" r="0" b="0"/>
            <wp:wrapThrough wrapText="bothSides">
              <wp:wrapPolygon edited="0">
                <wp:start x="-9" y="21578"/>
                <wp:lineTo x="21470" y="21578"/>
                <wp:lineTo x="21470" y="295"/>
                <wp:lineTo x="-9" y="295"/>
                <wp:lineTo x="-9" y="21578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10054" r="3828" b="3881"/>
                    <a:stretch/>
                  </pic:blipFill>
                  <pic:spPr bwMode="auto">
                    <a:xfrm rot="5400000">
                      <a:off x="0" y="0"/>
                      <a:ext cx="434213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2E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4EB72A4E" wp14:editId="63DEC581">
                <wp:simplePos x="0" y="0"/>
                <wp:positionH relativeFrom="page">
                  <wp:posOffset>5753735</wp:posOffset>
                </wp:positionH>
                <wp:positionV relativeFrom="page">
                  <wp:posOffset>6858000</wp:posOffset>
                </wp:positionV>
                <wp:extent cx="1498600" cy="2355850"/>
                <wp:effectExtent l="0" t="0" r="0" b="6350"/>
                <wp:wrapNone/>
                <wp:docPr id="1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35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0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1" type="#_x0000_t202" style="position:absolute;margin-left:453.05pt;margin-top:540pt;width:118pt;height:185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sectPr w:rsidR="00E841AB" w:rsidRPr="00544AF0">
      <w:headerReference w:type="even" r:id="rId12"/>
      <w:footerReference w:type="even" r:id="rId13"/>
      <w:type w:val="continuous"/>
      <w:pgSz w:w="12240" w:h="15840"/>
      <w:pgMar w:top="1440" w:right="54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8C3FD" w14:textId="77777777" w:rsidR="005419BC" w:rsidRDefault="005419BC">
      <w:r>
        <w:separator/>
      </w:r>
    </w:p>
  </w:endnote>
  <w:endnote w:type="continuationSeparator" w:id="0">
    <w:p w14:paraId="7F45B1F0" w14:textId="77777777" w:rsidR="005419BC" w:rsidRDefault="00541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22B67" w14:textId="77777777" w:rsidR="005419BC" w:rsidRPr="005C3E1D" w:rsidRDefault="005419BC" w:rsidP="005C3E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4BD787" w14:textId="77777777" w:rsidR="005419BC" w:rsidRDefault="005419BC">
      <w:r>
        <w:separator/>
      </w:r>
    </w:p>
  </w:footnote>
  <w:footnote w:type="continuationSeparator" w:id="0">
    <w:p w14:paraId="18997E70" w14:textId="77777777" w:rsidR="005419BC" w:rsidRDefault="005419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7A87D" w14:textId="77777777" w:rsidR="005419BC" w:rsidRDefault="005419BC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E229F"/>
    <w:multiLevelType w:val="hybridMultilevel"/>
    <w:tmpl w:val="D14C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F0701A"/>
    <w:multiLevelType w:val="hybridMultilevel"/>
    <w:tmpl w:val="8A78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13"/>
    <w:rsid w:val="00006203"/>
    <w:rsid w:val="000066B9"/>
    <w:rsid w:val="000208AE"/>
    <w:rsid w:val="000A0953"/>
    <w:rsid w:val="000D036A"/>
    <w:rsid w:val="000D592F"/>
    <w:rsid w:val="00165886"/>
    <w:rsid w:val="001C4B97"/>
    <w:rsid w:val="001F3766"/>
    <w:rsid w:val="001F5F99"/>
    <w:rsid w:val="00245E76"/>
    <w:rsid w:val="002631D1"/>
    <w:rsid w:val="00277F31"/>
    <w:rsid w:val="002E1CA3"/>
    <w:rsid w:val="00342BA1"/>
    <w:rsid w:val="003743B3"/>
    <w:rsid w:val="00377934"/>
    <w:rsid w:val="00387FF3"/>
    <w:rsid w:val="003B0CA7"/>
    <w:rsid w:val="003B5306"/>
    <w:rsid w:val="003C7D8D"/>
    <w:rsid w:val="003F2BD2"/>
    <w:rsid w:val="00413470"/>
    <w:rsid w:val="004510C1"/>
    <w:rsid w:val="00451AD3"/>
    <w:rsid w:val="004966AB"/>
    <w:rsid w:val="004E0031"/>
    <w:rsid w:val="00512F2C"/>
    <w:rsid w:val="00512F9A"/>
    <w:rsid w:val="005419BC"/>
    <w:rsid w:val="00544AF0"/>
    <w:rsid w:val="00556D1F"/>
    <w:rsid w:val="00575C40"/>
    <w:rsid w:val="005C3E1D"/>
    <w:rsid w:val="00630F59"/>
    <w:rsid w:val="00636F00"/>
    <w:rsid w:val="00646C66"/>
    <w:rsid w:val="00662DEB"/>
    <w:rsid w:val="00666D49"/>
    <w:rsid w:val="00667F13"/>
    <w:rsid w:val="006C1AE1"/>
    <w:rsid w:val="006C5EBC"/>
    <w:rsid w:val="00701E37"/>
    <w:rsid w:val="007246EF"/>
    <w:rsid w:val="00730F8D"/>
    <w:rsid w:val="007527B2"/>
    <w:rsid w:val="00753E79"/>
    <w:rsid w:val="0076381C"/>
    <w:rsid w:val="0078641C"/>
    <w:rsid w:val="007B2BD0"/>
    <w:rsid w:val="00853F3B"/>
    <w:rsid w:val="00891C54"/>
    <w:rsid w:val="00897805"/>
    <w:rsid w:val="008A7D38"/>
    <w:rsid w:val="008D121E"/>
    <w:rsid w:val="0092092D"/>
    <w:rsid w:val="00971359"/>
    <w:rsid w:val="009945A8"/>
    <w:rsid w:val="009A6DB8"/>
    <w:rsid w:val="009D2997"/>
    <w:rsid w:val="009D4D6F"/>
    <w:rsid w:val="009E38D6"/>
    <w:rsid w:val="00A009C8"/>
    <w:rsid w:val="00A27A31"/>
    <w:rsid w:val="00A31FE1"/>
    <w:rsid w:val="00A5599D"/>
    <w:rsid w:val="00AD2369"/>
    <w:rsid w:val="00AD23A3"/>
    <w:rsid w:val="00B30661"/>
    <w:rsid w:val="00B5792E"/>
    <w:rsid w:val="00B742E6"/>
    <w:rsid w:val="00BB1D50"/>
    <w:rsid w:val="00BD0DCA"/>
    <w:rsid w:val="00BD11F5"/>
    <w:rsid w:val="00BE41F8"/>
    <w:rsid w:val="00BF0489"/>
    <w:rsid w:val="00BF3986"/>
    <w:rsid w:val="00BF41C0"/>
    <w:rsid w:val="00C17345"/>
    <w:rsid w:val="00C27246"/>
    <w:rsid w:val="00C57FB1"/>
    <w:rsid w:val="00C936FB"/>
    <w:rsid w:val="00CA519E"/>
    <w:rsid w:val="00CC6970"/>
    <w:rsid w:val="00D310E0"/>
    <w:rsid w:val="00DD0EA4"/>
    <w:rsid w:val="00DD38C2"/>
    <w:rsid w:val="00DF7C6A"/>
    <w:rsid w:val="00E16A41"/>
    <w:rsid w:val="00E44C0B"/>
    <w:rsid w:val="00E542D9"/>
    <w:rsid w:val="00E55A3D"/>
    <w:rsid w:val="00E841AB"/>
    <w:rsid w:val="00E979C0"/>
    <w:rsid w:val="00EB75F4"/>
    <w:rsid w:val="00EE6597"/>
    <w:rsid w:val="00F07751"/>
    <w:rsid w:val="00F1099E"/>
    <w:rsid w:val="00F5572A"/>
    <w:rsid w:val="00F66FAD"/>
    <w:rsid w:val="00F700D8"/>
    <w:rsid w:val="00FE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6E98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6D1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B742E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6D1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B74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58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66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82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53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3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2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1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9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7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0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16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2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\AppData\Roaming\Microsoft\Templates\Newsletter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CA4CA-D326-CF46-A128-CA17E79BF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\Users\sony\AppData\Roaming\Microsoft\Templates\Newsletter(2).dot</Template>
  <TotalTime>11</TotalTime>
  <Pages>1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Ratzlaff</dc:creator>
  <cp:lastModifiedBy>Lyle Ratzlaff</cp:lastModifiedBy>
  <cp:revision>3</cp:revision>
  <cp:lastPrinted>2014-09-28T03:35:00Z</cp:lastPrinted>
  <dcterms:created xsi:type="dcterms:W3CDTF">2014-09-27T23:06:00Z</dcterms:created>
  <dcterms:modified xsi:type="dcterms:W3CDTF">2014-09-28T03:36:00Z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