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843DC7" w14:textId="5544D906" w:rsidR="00E841AB" w:rsidRDefault="000D036A" w:rsidP="00EF126C">
      <w:pPr>
        <w:ind w:left="180" w:firstLine="2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0052F242" wp14:editId="2992FE30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1590675" cy="2628900"/>
                <wp:effectExtent l="0" t="0" r="9525" b="12700"/>
                <wp:wrapNone/>
                <wp:docPr id="124" name="DOM 1" descr="Green design 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628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  <a:alpha val="66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alt="Description: Green design rectangle" style="position:absolute;margin-left:45pt;margin-top:36pt;width:125.25pt;height:207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" o:allowincell="f" fillcolor="#272727 [2749]" stroked="f">
                <v:fill opacity="43176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5A363D6A" wp14:editId="2048157A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885305" cy="1106170"/>
                <wp:effectExtent l="0" t="0" r="0" b="36830"/>
                <wp:wrapNone/>
                <wp:docPr id="11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1106170"/>
                          <a:chOff x="662" y="1166"/>
                          <a:chExt cx="10843" cy="1742"/>
                        </a:xfrm>
                      </wpg:grpSpPr>
                      <wps:wsp>
                        <wps:cNvPr id="1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1" y="1314"/>
                            <a:ext cx="10771" cy="159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 2"/>
                        <wps:cNvSpPr>
                          <a:spLocks noChangeArrowheads="1"/>
                        </wps:cNvSpPr>
                        <wps:spPr bwMode="auto">
                          <a:xfrm>
                            <a:off x="662" y="1166"/>
                            <a:ext cx="10843" cy="35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66663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81" y="1864"/>
                            <a:ext cx="19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71578" w14:textId="4797F7E3" w:rsidR="00714FED" w:rsidRPr="00891C54" w:rsidRDefault="00714FED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December 18, 2016</w:t>
                              </w:r>
                            </w:p>
                            <w:p w14:paraId="00FF8AE4" w14:textId="164FACF3" w:rsidR="00714FED" w:rsidRDefault="00714FED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Volume 5, Issue 14</w:t>
                              </w:r>
                            </w:p>
                            <w:p w14:paraId="066206E5" w14:textId="77777777" w:rsidR="00714FED" w:rsidRPr="00891C54" w:rsidRDefault="00714FED">
                              <w:pPr>
                                <w:spacing w:line="36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604"/>
                            <a:ext cx="64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0692D" w14:textId="77777777" w:rsidR="00714FED" w:rsidRPr="00667F13" w:rsidRDefault="00714FED">
                              <w:pPr>
                                <w:pStyle w:val="Masthead"/>
                                <w:rPr>
                                  <w:color w:val="auto"/>
                                  <w:sz w:val="72"/>
                                  <w:szCs w:val="72"/>
                                </w:rPr>
                              </w:pPr>
                              <w:r w:rsidRPr="00667F13">
                                <w:rPr>
                                  <w:color w:val="auto"/>
                                  <w:sz w:val="72"/>
                                  <w:szCs w:val="72"/>
                                </w:rPr>
                                <w:t>Sunday School Times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left:0;text-align:left;margin-left:0;margin-top:-17.95pt;width:542.15pt;height:87.1pt;z-index:251614720" coordorigin="662,1166" coordsize="10843,17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">
                <v:rect id="Rectangle 5" o:spid="_x0000_s1027" style="position:absolute;left:701;top:1314;width:10771;height:1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+p0awgAA&#10;ANwAAAAPAAAAZHJzL2Rvd25yZXYueG1sRI9Ba8JAEIXvBf/DMoK3uquWVqKrSEXsVVPwOmTHJJid&#10;DdltjP/eORS8zfDevPfNejv4RvXUxTqwhdnUgCIugqu5tPCbH96XoGJCdtgEJgsPirDdjN7WmLlw&#10;5xP151QqCeGYoYUqpTbTOhYVeYzT0BKLdg2dxyRrV2rX4V3CfaPnxnxqjzVLQ4UtfVdU3M5/3kKZ&#10;X/uvowmPweT1Yn9bGnP5MNZOxsNuBSrRkF7m/+sfJ/hzwZdnZAK9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6nRrCAAAA3AAAAA8AAAAAAAAAAAAAAAAAlwIAAGRycy9kb3du&#10;cmV2LnhtbFBLBQYAAAAABAAEAPUAAACGAwAAAAA=&#10;" fillcolor="white [3201]" strokecolor="black [3200]" strokeweight="2pt"/>
                <v:rect id="REC 2" o:spid="_x0000_s1028" style="position:absolute;left:662;top:1166;width:10843;height:3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DnlwgAA&#10;ANwAAAAPAAAAZHJzL2Rvd25yZXYueG1sRE9LawIxEL4X+h/CFHopml0FWVajVEHooT34ug+bcXfp&#10;ZrIkWY399Y0geJuP7zmLVTSduJDzrWUF+TgDQVxZ3XKt4HjYjgoQPiBr7CyTght5WC1fXxZYanvl&#10;HV32oRYphH2JCpoQ+lJKXzVk0I9tT5y4s3UGQ4KultrhNYWbTk6ybCYNtpwaGuxp01D1ux+MgvWP&#10;jO77Yzq0Rf53K06zWO2ytVLvb/FzDiJQDE/xw/2l0/xJDvdn0gV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wOeXCAAAA3AAAAA8AAAAAAAAAAAAAAAAAlwIAAGRycy9kb3du&#10;cmV2LnhtbFBLBQYAAAAABAAEAPUAAACGAwAAAAA=&#10;" fillcolor="#a5a5a5 [2092]" stroked="f" strokecolor="#663" strokeweight="0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9" type="#_x0000_t202" style="position:absolute;left:1381;top:1864;width:198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14:paraId="6BF71578" w14:textId="4797F7E3" w:rsidR="00714FED" w:rsidRPr="00891C54" w:rsidRDefault="00714FED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December 18, 2016</w:t>
                        </w:r>
                      </w:p>
                      <w:p w14:paraId="00FF8AE4" w14:textId="164FACF3" w:rsidR="00714FED" w:rsidRDefault="00714FED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Volume 5, Issue 14</w:t>
                        </w:r>
                      </w:p>
                      <w:p w14:paraId="066206E5" w14:textId="77777777" w:rsidR="00714FED" w:rsidRPr="00891C54" w:rsidRDefault="00714FED">
                        <w:pPr>
                          <w:spacing w:line="360" w:lineRule="auto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" o:spid="_x0000_s1030" type="#_x0000_t202" style="position:absolute;left:4361;top:1604;width:6480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xBZxAAA&#10;ANwAAAAPAAAAZHJzL2Rvd25yZXYueG1sRE9La8JAEL4X/A/LCL3VTSyUGl2DCEKxBevj4HHMjkl0&#10;dzZmV43/vlso9DYf33MmeWeNuFHra8cK0kECgrhwuuZSwW67eHkH4QOyRuOYFDzIQz7tPU0w0+7O&#10;a7ptQiliCPsMFVQhNJmUvqjIoh+4hjhyR9daDBG2pdQt3mO4NXKYJG/SYs2xocKG5hUV583VKjhc&#10;V+s9LuvP0XJuvi/pyRRfjVHqud/NxiACdeFf/Of+0HH+8BV+n4kXyOk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cQWcQAAADcAAAADwAAAAAAAAAAAAAAAACXAgAAZHJzL2Rv&#10;d25yZXYueG1sUEsFBgAAAAAEAAQA9QAAAIgDAAAAAA==&#10;" filled="f" stroked="f" strokecolor="white">
                  <v:textbox inset="0,0,0,0">
                    <w:txbxContent>
                      <w:p w14:paraId="59C0692D" w14:textId="77777777" w:rsidR="00714FED" w:rsidRPr="00667F13" w:rsidRDefault="00714FED">
                        <w:pPr>
                          <w:pStyle w:val="Masthead"/>
                          <w:rPr>
                            <w:color w:val="auto"/>
                            <w:sz w:val="72"/>
                            <w:szCs w:val="72"/>
                          </w:rPr>
                        </w:pPr>
                        <w:r w:rsidRPr="00667F13">
                          <w:rPr>
                            <w:color w:val="auto"/>
                            <w:sz w:val="72"/>
                            <w:szCs w:val="72"/>
                          </w:rPr>
                          <w:t>Sunday School Times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42C8C5" w14:textId="77777777" w:rsidR="00E841AB" w:rsidRDefault="00E841AB">
      <w:pPr>
        <w:rPr>
          <w:noProof/>
        </w:rPr>
      </w:pPr>
    </w:p>
    <w:p w14:paraId="771D005C" w14:textId="77777777" w:rsidR="00E841AB" w:rsidRDefault="00E841AB">
      <w:pPr>
        <w:rPr>
          <w:noProof/>
        </w:rPr>
      </w:pPr>
    </w:p>
    <w:p w14:paraId="2EA3BE9C" w14:textId="77777777" w:rsidR="00E841AB" w:rsidRDefault="00E841AB">
      <w:pPr>
        <w:rPr>
          <w:noProof/>
        </w:rPr>
      </w:pPr>
    </w:p>
    <w:p w14:paraId="5AD443CE" w14:textId="77777777" w:rsidR="00E841AB" w:rsidRDefault="00E841AB">
      <w:pPr>
        <w:rPr>
          <w:noProof/>
        </w:rPr>
      </w:pPr>
    </w:p>
    <w:p w14:paraId="1C3A2D93" w14:textId="2DA41B16" w:rsidR="00E841AB" w:rsidRDefault="00AF78FF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2ED29FC7" wp14:editId="60D69A71">
                <wp:simplePos x="0" y="0"/>
                <wp:positionH relativeFrom="page">
                  <wp:posOffset>571500</wp:posOffset>
                </wp:positionH>
                <wp:positionV relativeFrom="page">
                  <wp:posOffset>1943100</wp:posOffset>
                </wp:positionV>
                <wp:extent cx="1714500" cy="1143000"/>
                <wp:effectExtent l="0" t="0" r="0" b="0"/>
                <wp:wrapNone/>
                <wp:docPr id="1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7F3B9" w14:textId="77777777" w:rsidR="00714FED" w:rsidRPr="00512F9A" w:rsidRDefault="00714FED">
                            <w:pPr>
                              <w:pStyle w:val="BodyText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</w:rPr>
                              <w:t>Stuff For Today</w:t>
                            </w:r>
                          </w:p>
                          <w:p w14:paraId="46FDF64B" w14:textId="474CF01C" w:rsidR="00714FED" w:rsidRPr="00FD53B2" w:rsidRDefault="001B39B2" w:rsidP="00FD53B2">
                            <w:pPr>
                              <w:pStyle w:val="BodyTextIndent"/>
                              <w:tabs>
                                <w:tab w:val="clear" w:pos="180"/>
                              </w:tabs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 xml:space="preserve">•  Christmas with Bob </w:t>
                            </w:r>
                            <w:bookmarkStart w:id="0" w:name="_GoBack"/>
                            <w:bookmarkEnd w:id="0"/>
                          </w:p>
                          <w:p w14:paraId="17DE7F47" w14:textId="77777777" w:rsidR="00714FED" w:rsidRPr="00512F9A" w:rsidRDefault="00714FED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62AB509B" w14:textId="2719A673" w:rsidR="00714FED" w:rsidRDefault="00714FED" w:rsidP="00090428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•  Christmas trivia</w:t>
                            </w:r>
                          </w:p>
                          <w:p w14:paraId="614029D7" w14:textId="77777777" w:rsidR="00714FED" w:rsidRDefault="00714FED" w:rsidP="00164D2B">
                            <w:pPr>
                              <w:pStyle w:val="BodyTextIndent"/>
                              <w:spacing w:line="220" w:lineRule="exact"/>
                              <w:ind w:left="720" w:firstLine="0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  <w:p w14:paraId="5AEDB44D" w14:textId="393869AE" w:rsidR="00714FED" w:rsidRPr="008A5F52" w:rsidRDefault="00714FED" w:rsidP="008A5F52">
                            <w:pPr>
                              <w:pStyle w:val="BodyTextIndent"/>
                              <w:numPr>
                                <w:ilvl w:val="0"/>
                                <w:numId w:val="9"/>
                              </w:numPr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Cs w:val="18"/>
                              </w:rPr>
                              <w:t>A Kroger Christmas</w:t>
                            </w:r>
                          </w:p>
                          <w:p w14:paraId="73BFEBB5" w14:textId="77777777" w:rsidR="00714FED" w:rsidRPr="00512F9A" w:rsidRDefault="00714FED" w:rsidP="00F130F8">
                            <w:pPr>
                              <w:pStyle w:val="BodyTextIndent"/>
                              <w:spacing w:line="220" w:lineRule="exact"/>
                              <w:rPr>
                                <w:color w:val="FFFFFF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31" type="#_x0000_t202" style="position:absolute;margin-left:45pt;margin-top:153pt;width:135pt;height:90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" o:allowincell="f" filled="f" stroked="f">
                <v:textbox>
                  <w:txbxContent>
                    <w:p w14:paraId="7867F3B9" w14:textId="77777777" w:rsidR="00714FED" w:rsidRPr="00512F9A" w:rsidRDefault="00714FED">
                      <w:pPr>
                        <w:pStyle w:val="BodyText"/>
                        <w:rPr>
                          <w:b/>
                          <w:i/>
                          <w:color w:val="FFFFFF"/>
                        </w:rPr>
                      </w:pPr>
                      <w:r>
                        <w:rPr>
                          <w:b/>
                          <w:i/>
                          <w:color w:val="FFFFFF"/>
                        </w:rPr>
                        <w:t>Stuff For Today</w:t>
                      </w:r>
                    </w:p>
                    <w:p w14:paraId="46FDF64B" w14:textId="474CF01C" w:rsidR="00714FED" w:rsidRPr="00FD53B2" w:rsidRDefault="001B39B2" w:rsidP="00FD53B2">
                      <w:pPr>
                        <w:pStyle w:val="BodyTextIndent"/>
                        <w:tabs>
                          <w:tab w:val="clear" w:pos="180"/>
                        </w:tabs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 xml:space="preserve">•  Christmas with Bob </w:t>
                      </w:r>
                      <w:bookmarkStart w:id="1" w:name="_GoBack"/>
                      <w:bookmarkEnd w:id="1"/>
                    </w:p>
                    <w:p w14:paraId="17DE7F47" w14:textId="77777777" w:rsidR="00714FED" w:rsidRPr="00512F9A" w:rsidRDefault="00714FED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  <w:p w14:paraId="62AB509B" w14:textId="2719A673" w:rsidR="00714FED" w:rsidRDefault="00714FED" w:rsidP="00090428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•  Christmas trivia</w:t>
                      </w:r>
                    </w:p>
                    <w:p w14:paraId="614029D7" w14:textId="77777777" w:rsidR="00714FED" w:rsidRDefault="00714FED" w:rsidP="00164D2B">
                      <w:pPr>
                        <w:pStyle w:val="BodyTextIndent"/>
                        <w:spacing w:line="220" w:lineRule="exact"/>
                        <w:ind w:left="720" w:firstLine="0"/>
                        <w:rPr>
                          <w:color w:val="FFFFFF"/>
                          <w:szCs w:val="18"/>
                        </w:rPr>
                      </w:pPr>
                    </w:p>
                    <w:p w14:paraId="5AEDB44D" w14:textId="393869AE" w:rsidR="00714FED" w:rsidRPr="008A5F52" w:rsidRDefault="00714FED" w:rsidP="008A5F52">
                      <w:pPr>
                        <w:pStyle w:val="BodyTextIndent"/>
                        <w:numPr>
                          <w:ilvl w:val="0"/>
                          <w:numId w:val="9"/>
                        </w:numPr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  <w:r>
                        <w:rPr>
                          <w:color w:val="FFFFFF"/>
                          <w:szCs w:val="18"/>
                        </w:rPr>
                        <w:t>A Kroger Christmas</w:t>
                      </w:r>
                    </w:p>
                    <w:p w14:paraId="73BFEBB5" w14:textId="77777777" w:rsidR="00714FED" w:rsidRPr="00512F9A" w:rsidRDefault="00714FED" w:rsidP="00F130F8">
                      <w:pPr>
                        <w:pStyle w:val="BodyTextIndent"/>
                        <w:spacing w:line="220" w:lineRule="exact"/>
                        <w:rPr>
                          <w:color w:val="FFFFFF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7FB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1C80EC71" wp14:editId="67112B6A">
                <wp:simplePos x="0" y="0"/>
                <wp:positionH relativeFrom="page">
                  <wp:posOffset>2695575</wp:posOffset>
                </wp:positionH>
                <wp:positionV relativeFrom="page">
                  <wp:posOffset>1838325</wp:posOffset>
                </wp:positionV>
                <wp:extent cx="3962400" cy="245110"/>
                <wp:effectExtent l="0" t="0" r="0" b="2540"/>
                <wp:wrapNone/>
                <wp:docPr id="1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2045" w14:textId="77777777" w:rsidR="00714FED" w:rsidRPr="00891C54" w:rsidRDefault="00714FED">
                            <w:pPr>
                              <w:pStyle w:val="Heading9"/>
                            </w:pPr>
                            <w:r>
                              <w:t xml:space="preserve">Published almost weekly, but more </w:t>
                            </w:r>
                            <w:proofErr w:type="gramStart"/>
                            <w:r>
                              <w:t>like…..whenever</w:t>
                            </w:r>
                            <w:proofErr w:type="gramEnd"/>
                            <w:r>
                              <w:t>, so get used to it, OK?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12.25pt;margin-top:144.75pt;width:312pt;height:19.3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" o:allowincell="f" filled="f" stroked="f">
                <v:textbox inset="0,0,0,0">
                  <w:txbxContent>
                    <w:p w14:paraId="3A282045" w14:textId="77777777" w:rsidR="0001254E" w:rsidRPr="00891C54" w:rsidRDefault="0001254E">
                      <w:pPr>
                        <w:pStyle w:val="Heading9"/>
                      </w:pPr>
                      <w:r>
                        <w:t xml:space="preserve">Published almost weekly, but more </w:t>
                      </w:r>
                      <w:proofErr w:type="gramStart"/>
                      <w:r>
                        <w:t>like…..whenever</w:t>
                      </w:r>
                      <w:proofErr w:type="gramEnd"/>
                      <w:r>
                        <w:t>, so get used to it, OK?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F31DEA" w14:textId="54F58F59" w:rsidR="00BD11F5" w:rsidRDefault="00061063">
      <w:pPr>
        <w:rPr>
          <w:noProof/>
          <w:u w:val="single"/>
        </w:rPr>
      </w:pPr>
      <w:r>
        <w:rPr>
          <w:noProof/>
          <w:u w:val="single"/>
        </w:rPr>
        <w:t xml:space="preserve"> </w:t>
      </w:r>
      <w:r w:rsidR="00AD23A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7F7A264C" wp14:editId="0C1C2561">
                <wp:simplePos x="0" y="0"/>
                <wp:positionH relativeFrom="page">
                  <wp:posOffset>2171700</wp:posOffset>
                </wp:positionH>
                <wp:positionV relativeFrom="page">
                  <wp:posOffset>2057400</wp:posOffset>
                </wp:positionV>
                <wp:extent cx="5143500" cy="381000"/>
                <wp:effectExtent l="0" t="0" r="12700" b="0"/>
                <wp:wrapNone/>
                <wp:docPr id="10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7A247" w14:textId="7379F485" w:rsidR="00714FED" w:rsidRPr="006230AE" w:rsidRDefault="00714FED" w:rsidP="00F16C44">
                            <w:pPr>
                              <w:pStyle w:val="Heading1"/>
                              <w:jc w:val="center"/>
                              <w:rPr>
                                <w:color w:val="aut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>16</w:t>
                            </w:r>
                            <w:r w:rsidRPr="0001254E">
                              <w:rPr>
                                <w:color w:val="auto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auto"/>
                                <w:sz w:val="52"/>
                                <w:szCs w:val="52"/>
                              </w:rPr>
                              <w:t xml:space="preserve"> Annual Kroger Christmas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71pt;margin-top:162pt;width:405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" o:allowincell="f" filled="f" stroked="f">
                <v:textbox inset="0,0,0,0">
                  <w:txbxContent>
                    <w:p w14:paraId="0A67A247" w14:textId="7379F485" w:rsidR="00714FED" w:rsidRPr="006230AE" w:rsidRDefault="00714FED" w:rsidP="00F16C44">
                      <w:pPr>
                        <w:pStyle w:val="Heading1"/>
                        <w:jc w:val="center"/>
                        <w:rPr>
                          <w:color w:val="auto"/>
                          <w:sz w:val="52"/>
                          <w:szCs w:val="52"/>
                        </w:rPr>
                      </w:pPr>
                      <w:r>
                        <w:rPr>
                          <w:color w:val="auto"/>
                          <w:sz w:val="52"/>
                          <w:szCs w:val="52"/>
                        </w:rPr>
                        <w:t>16</w:t>
                      </w:r>
                      <w:r w:rsidRPr="0001254E">
                        <w:rPr>
                          <w:color w:val="auto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color w:val="auto"/>
                          <w:sz w:val="52"/>
                          <w:szCs w:val="52"/>
                        </w:rPr>
                        <w:t xml:space="preserve"> Annual Kroger Christmas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CF9F14" w14:textId="1D79C42F" w:rsidR="00BD11F5" w:rsidRPr="00BD11F5" w:rsidRDefault="00BD11F5" w:rsidP="00BD11F5"/>
    <w:p w14:paraId="6B16B2E1" w14:textId="77777777" w:rsidR="00BD11F5" w:rsidRPr="00BD11F5" w:rsidRDefault="004E41A1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DF1CE5" wp14:editId="34645276">
                <wp:simplePos x="0" y="0"/>
                <wp:positionH relativeFrom="column">
                  <wp:posOffset>1990725</wp:posOffset>
                </wp:positionH>
                <wp:positionV relativeFrom="paragraph">
                  <wp:posOffset>160020</wp:posOffset>
                </wp:positionV>
                <wp:extent cx="23526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F35CA" w14:textId="522A7AC0" w:rsidR="00714FED" w:rsidRPr="00C57FB1" w:rsidRDefault="00714FED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By Mr. Lyle  (mrlyle1@gmail.com)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56.75pt;margin-top:12.6pt;width:185.25pt;height:18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" fillcolor="white [3201]" strokeweight=".5pt">
                <v:textbox>
                  <w:txbxContent>
                    <w:p w14:paraId="53EF35CA" w14:textId="522A7AC0" w:rsidR="0001254E" w:rsidRPr="00C57FB1" w:rsidRDefault="0001254E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By Mr. Lyle  (mrlyle1@gmail.com)</w:t>
                      </w:r>
                    </w:p>
                  </w:txbxContent>
                </v:textbox>
              </v:shape>
            </w:pict>
          </mc:Fallback>
        </mc:AlternateContent>
      </w:r>
    </w:p>
    <w:p w14:paraId="60D9622A" w14:textId="707D3905" w:rsidR="00BD11F5" w:rsidRPr="00BD11F5" w:rsidRDefault="0034701F" w:rsidP="00BD11F5"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07BC4779" wp14:editId="434CB116">
                <wp:simplePos x="0" y="0"/>
                <wp:positionH relativeFrom="page">
                  <wp:posOffset>5829300</wp:posOffset>
                </wp:positionH>
                <wp:positionV relativeFrom="page">
                  <wp:posOffset>2628900</wp:posOffset>
                </wp:positionV>
                <wp:extent cx="1485900" cy="1600200"/>
                <wp:effectExtent l="0" t="0" r="12700" b="0"/>
                <wp:wrapNone/>
                <wp:docPr id="11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5" type="#_x0000_t202" style="position:absolute;margin-left:459pt;margin-top:207pt;width:117pt;height:12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0E97CBFD" w14:textId="3A37246D" w:rsidR="00BD11F5" w:rsidRPr="00D91A69" w:rsidRDefault="0034701F" w:rsidP="00BD11F5">
      <w:pPr>
        <w:rPr>
          <w:sz w:val="12"/>
          <w:szCs w:val="12"/>
        </w:rPr>
      </w:pPr>
      <w:r w:rsidRPr="00D91A69">
        <w:rPr>
          <w:noProof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7D3C761D" wp14:editId="0F016357">
                <wp:simplePos x="0" y="0"/>
                <wp:positionH relativeFrom="page">
                  <wp:posOffset>4114800</wp:posOffset>
                </wp:positionH>
                <wp:positionV relativeFrom="page">
                  <wp:posOffset>2743200</wp:posOffset>
                </wp:positionV>
                <wp:extent cx="1600200" cy="4343400"/>
                <wp:effectExtent l="0" t="0" r="0" b="0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6" type="#_x0000_t202" style="position:absolute;margin-left:324pt;margin-top:3in;width:126pt;height:34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" o:allowincell="f" filled="f" stroked="f">
                <v:textbox style="mso-next-textbox:#Text Box 132" inset="0,0,0,0">
                  <w:txbxContent/>
                </v:textbox>
                <w10:wrap anchorx="page" anchory="page"/>
              </v:shape>
            </w:pict>
          </mc:Fallback>
        </mc:AlternateContent>
      </w:r>
      <w:r w:rsidR="008A5F5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128A1264" wp14:editId="6F2713C1">
                <wp:simplePos x="0" y="0"/>
                <wp:positionH relativeFrom="page">
                  <wp:posOffset>2400300</wp:posOffset>
                </wp:positionH>
                <wp:positionV relativeFrom="page">
                  <wp:posOffset>2743200</wp:posOffset>
                </wp:positionV>
                <wp:extent cx="1600200" cy="2286000"/>
                <wp:effectExtent l="0" t="0" r="0" b="0"/>
                <wp:wrapNone/>
                <wp:docPr id="1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6BB2E33B" w14:textId="77777777" w:rsidR="00714FED" w:rsidRDefault="00714FED" w:rsidP="00DF3F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contextualSpacing/>
                              <w:jc w:val="both"/>
                              <w:rPr>
                                <w:rFonts w:ascii="Verdana" w:eastAsia="Times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43C42B04" w14:textId="5C32FB5F" w:rsidR="00714FED" w:rsidRPr="0034701F" w:rsidRDefault="00714FED" w:rsidP="00C074DD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eastAsia="Times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  <w:r w:rsidRPr="0034701F">
                              <w:rPr>
                                <w:rFonts w:eastAsia="Times" w:cs="Verdana"/>
                                <w:b/>
                                <w:i/>
                                <w:sz w:val="12"/>
                                <w:szCs w:val="12"/>
                              </w:rPr>
                              <w:t>Luke 1:  26-38</w:t>
                            </w:r>
                          </w:p>
                          <w:p w14:paraId="13B35E38" w14:textId="77777777" w:rsidR="00714FED" w:rsidRPr="0034701F" w:rsidRDefault="00714FED" w:rsidP="00C074DD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eastAsia="Times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3183E97A" w14:textId="77777777" w:rsidR="0034701F" w:rsidRDefault="00714FED" w:rsidP="00810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jc w:val="both"/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</w:pP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26 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In the sixth month of Elizabeth’s pregnancy, God sent the angel Gabriel to Nazareth, a town in Galilee,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27 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to a virgin pledged to be married to a man named Joseph, a descendant of David. The virgin’s name was Mary.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28 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The angel went to her and said, “Greetings, you who are highly favored! The Lord is with you.”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29 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Mary was greatly troubled at his words and wondered what kind of greeting this might be.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30 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But the angel said to her, “Do not be afraid, Mary; you have found favor with God.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31 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You will conceive and give birth to a son, and you are to call him Jesus.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32 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He will be great and will be called the Son of the Most High. The Lord God will give him the throne of his father David,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33 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and he will reign over Jacob’s descendants forever; his kingdom will never end.”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34 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“How will this be,” Mary asked the angel, “since I am a virgin?”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35 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The angel answered, “The Holy Spirit will come on you, and the power of the Most High will overshadow you. So the holy one to be born will be </w:t>
                            </w:r>
                            <w:proofErr w:type="gramStart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called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[</w:t>
                            </w:r>
                            <w:proofErr w:type="gramEnd"/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color w:val="510C01"/>
                                <w:sz w:val="12"/>
                                <w:szCs w:val="12"/>
                              </w:rPr>
                              <w:t>b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]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 the Son of God.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36 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Even Elizabeth your relative is going to have a child in her old age, and she who was said to be unable to conceive is in her sixth month.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37 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For no word from God will ever fail.”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38 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“I am the Lord’s servant,” Mary answered. “May your word to me be fulfilled.</w:t>
                            </w:r>
                            <w:proofErr w:type="gramStart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”</w:t>
                            </w:r>
                            <w:proofErr w:type="gramEnd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 Then the angel left her.</w:t>
                            </w:r>
                            <w:r w:rsid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14:paraId="7BACF751" w14:textId="2CA0C643" w:rsidR="00714FED" w:rsidRPr="0034701F" w:rsidRDefault="00714FED" w:rsidP="00810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jc w:val="both"/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</w:pPr>
                            <w:r w:rsidRPr="0034701F">
                              <w:rPr>
                                <w:rFonts w:cs="Verdana"/>
                                <w:b/>
                                <w:i/>
                                <w:sz w:val="12"/>
                                <w:szCs w:val="12"/>
                              </w:rPr>
                              <w:t>Luke 2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In those days Caesar Augustus issued a decree that a census should be taken of the entire Roman world.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(This was the first census that took place while </w:t>
                            </w:r>
                            <w:proofErr w:type="spellStart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Quirinius</w:t>
                            </w:r>
                            <w:proofErr w:type="spellEnd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 was governor of Syria.)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3 </w:t>
                            </w:r>
                            <w:proofErr w:type="gramStart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And</w:t>
                            </w:r>
                            <w:proofErr w:type="gramEnd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 everyone went to their own town to register.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4 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So Joseph also went up from the town of Nazareth in Galilee to Judea, to Bethlehem the town of David, because he belonged to the house and line of David.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5 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He went there to register with Mary, who was pledged to be married to him and was expecting a child.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6 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While they were there, the time came for the baby to be born,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7 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and she gave birth to her firstborn, a son. She wrapped him in cloths and placed him in a manger, because there was no guest room available for them.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8 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And there were shepherds living out in the fields nearby, keeping watch over their flocks at night.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9 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An angel of the Lord appeared to them, and the glory of the Lord shone around them, and they were terrified.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10 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But the angel said to them, “Do not be afraid. I bring you good news that will cause great joy for all the people.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11 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Today in the town of David a Savior has been born to you; he is the Messiah, the Lord.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12 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This will be a sign to you: You will find a baby wrapped in cloths and lying in a manger.”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13 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Suddenly a great company of the heavenly host appeared with the angel, praising God and saying</w:t>
                            </w:r>
                            <w:proofErr w:type="gramStart"/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,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14</w:t>
                            </w:r>
                            <w:proofErr w:type="gramEnd"/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 “Glory to God in the highest heaven, </w:t>
                            </w:r>
                            <w:r w:rsidRPr="0034701F">
                              <w:rPr>
                                <w:rFonts w:cs="Courier"/>
                                <w:i/>
                                <w:sz w:val="12"/>
                                <w:szCs w:val="12"/>
                              </w:rPr>
                              <w:t>   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and on earth peace to those on whom his favor rests.”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15 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When the angels had left them and gone into heaven, the shepherds said to one another, “Let’s go to Bethlehem and see</w:t>
                            </w:r>
                            <w:r w:rsidRPr="00E2492E">
                              <w:rPr>
                                <w:rFonts w:ascii="Verdana" w:hAnsi="Verdana" w:cs="Verdana"/>
                                <w:i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this thing that has happened, which the Lord has told us about.” 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16 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So they hurried off and found Mary and Joseph, and the baby, who was lying in the manger.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17 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When they had seen him, they spread the word concerning what had been told them about this child,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18 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and all who heard it were amazed at what the shepherds said to them.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19 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 xml:space="preserve">But Mary treasured up all these things and pondered them in her heart. </w:t>
                            </w:r>
                            <w:r w:rsidRPr="0034701F">
                              <w:rPr>
                                <w:rFonts w:cs="Verdana"/>
                                <w:b/>
                                <w:bCs/>
                                <w:i/>
                                <w:sz w:val="12"/>
                                <w:szCs w:val="12"/>
                              </w:rPr>
                              <w:t>20 </w:t>
                            </w:r>
                            <w:r w:rsidRPr="0034701F">
                              <w:rPr>
                                <w:rFonts w:cs="Verdana"/>
                                <w:i/>
                                <w:sz w:val="12"/>
                                <w:szCs w:val="12"/>
                              </w:rPr>
                              <w:t>The shepherds returned, glorifying and praising God for all the things they had heard and seen, which were just as they had been told.</w:t>
                            </w:r>
                          </w:p>
                          <w:p w14:paraId="39793473" w14:textId="77777777" w:rsidR="00714FED" w:rsidRPr="0001254E" w:rsidRDefault="00714FED" w:rsidP="000125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20"/>
                              <w:rPr>
                                <w:rFonts w:ascii="Verdana" w:hAnsi="Verdana" w:cs="Verdana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4EE9035E" w14:textId="77777777" w:rsidR="00714FED" w:rsidRPr="00390806" w:rsidRDefault="00714FED" w:rsidP="00C074DD">
                            <w:pPr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Cambria" w:hAnsi="Cambria" w:cs="Cambria"/>
                              </w:rPr>
                            </w:pPr>
                          </w:p>
                          <w:p w14:paraId="678A5BBE" w14:textId="6D9340B5" w:rsidR="00714FED" w:rsidRPr="00EE61C8" w:rsidRDefault="00714FED" w:rsidP="002B7E4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both"/>
                              <w:rPr>
                                <w:rFonts w:eastAsia="Times" w:cs="Arial"/>
                                <w:sz w:val="20"/>
                                <w:szCs w:val="20"/>
                              </w:rPr>
                            </w:pPr>
                            <w:r w:rsidRPr="008D39BD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189pt;margin-top:3in;width:126pt;height:180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" o:allowincell="f" filled="f" stroked="f">
                <v:textbox style="mso-next-textbox:#Text Box 133" inset="0,0,0,0">
                  <w:txbxContent>
                    <w:p w14:paraId="6BB2E33B" w14:textId="77777777" w:rsidR="00714FED" w:rsidRDefault="00714FED" w:rsidP="00DF3F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contextualSpacing/>
                        <w:jc w:val="both"/>
                        <w:rPr>
                          <w:rFonts w:ascii="Verdana" w:eastAsia="Times" w:hAnsi="Verdana" w:cs="Verdan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43C42B04" w14:textId="5C32FB5F" w:rsidR="00714FED" w:rsidRPr="0034701F" w:rsidRDefault="00714FED" w:rsidP="00C074DD">
                      <w:pPr>
                        <w:tabs>
                          <w:tab w:val="left" w:pos="0"/>
                        </w:tabs>
                        <w:jc w:val="both"/>
                        <w:rPr>
                          <w:rFonts w:eastAsia="Times" w:cs="Verdana"/>
                          <w:b/>
                          <w:i/>
                          <w:sz w:val="12"/>
                          <w:szCs w:val="12"/>
                        </w:rPr>
                      </w:pPr>
                      <w:r w:rsidRPr="0034701F">
                        <w:rPr>
                          <w:rFonts w:eastAsia="Times" w:cs="Verdana"/>
                          <w:b/>
                          <w:i/>
                          <w:sz w:val="12"/>
                          <w:szCs w:val="12"/>
                        </w:rPr>
                        <w:t>Luke 1:  26-38</w:t>
                      </w:r>
                    </w:p>
                    <w:p w14:paraId="13B35E38" w14:textId="77777777" w:rsidR="00714FED" w:rsidRPr="0034701F" w:rsidRDefault="00714FED" w:rsidP="00C074DD">
                      <w:pPr>
                        <w:tabs>
                          <w:tab w:val="left" w:pos="0"/>
                        </w:tabs>
                        <w:jc w:val="both"/>
                        <w:rPr>
                          <w:rFonts w:eastAsia="Times" w:cs="Verdan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3183E97A" w14:textId="77777777" w:rsidR="0034701F" w:rsidRDefault="00714FED" w:rsidP="008108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jc w:val="both"/>
                        <w:rPr>
                          <w:rFonts w:cs="Verdana"/>
                          <w:i/>
                          <w:sz w:val="12"/>
                          <w:szCs w:val="12"/>
                        </w:rPr>
                      </w:pP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26 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In the sixth month of Elizabeth’s pregnancy, God sent the angel Gabriel to Nazareth, a town in Galilee,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27 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to a virgin pledged to be married to a man named Joseph, a descendant of David. The virgin’s name was Mary.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28 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The angel went to her and said, “Greetings, you who are highly favored! The Lord is with you.”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29 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Mary was greatly troubled at his words and wondered what kind of greeting this might be.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30 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But the angel said to her, “Do not be afraid, Mary; you have found favor with God.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31 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You will conceive and give birth to a son, and you are to call him Jesus.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32 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He will be great and will be called the Son of the Most High. The Lord God will give him the throne of his father David,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33 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and he will reign over Jacob’s descendants forever; his kingdom will never end.”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34 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“How will this be,” Mary asked the angel, “since I am a virgin?”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35 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The angel answered, “The Holy Spirit will come on you, and the power of the Most High will overshadow you. So the holy one to be born will be </w:t>
                      </w:r>
                      <w:proofErr w:type="gramStart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called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[</w:t>
                      </w:r>
                      <w:proofErr w:type="gramEnd"/>
                      <w:r w:rsidRPr="0034701F">
                        <w:rPr>
                          <w:rFonts w:cs="Verdana"/>
                          <w:b/>
                          <w:bCs/>
                          <w:i/>
                          <w:color w:val="510C01"/>
                          <w:sz w:val="12"/>
                          <w:szCs w:val="12"/>
                        </w:rPr>
                        <w:t>b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]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 the Son of God.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36 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Even Elizabeth your relative is going to have a child in her old age, and she who was said to be unable to conceive is in her sixth month.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37 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For no word from God will ever fail.”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38 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“I am the Lord’s servant,” Mary answered. “May your word to me be fulfilled.</w:t>
                      </w:r>
                      <w:proofErr w:type="gramStart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”</w:t>
                      </w:r>
                      <w:proofErr w:type="gramEnd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 Then the angel left her.</w:t>
                      </w:r>
                      <w:r w:rsid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  </w:t>
                      </w:r>
                    </w:p>
                    <w:p w14:paraId="7BACF751" w14:textId="2CA0C643" w:rsidR="00714FED" w:rsidRPr="0034701F" w:rsidRDefault="00714FED" w:rsidP="008108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jc w:val="both"/>
                        <w:rPr>
                          <w:rFonts w:cs="Verdana"/>
                          <w:i/>
                          <w:sz w:val="12"/>
                          <w:szCs w:val="12"/>
                        </w:rPr>
                      </w:pPr>
                      <w:r w:rsidRPr="0034701F">
                        <w:rPr>
                          <w:rFonts w:cs="Verdana"/>
                          <w:b/>
                          <w:i/>
                          <w:sz w:val="12"/>
                          <w:szCs w:val="12"/>
                        </w:rPr>
                        <w:t>Luke 2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2 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In those days Caesar Augustus issued a decree that a census should be taken of the entire Roman world.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2 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(This was the first census that took place while </w:t>
                      </w:r>
                      <w:proofErr w:type="spellStart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Quirinius</w:t>
                      </w:r>
                      <w:proofErr w:type="spellEnd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 was governor of Syria.)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3 </w:t>
                      </w:r>
                      <w:proofErr w:type="gramStart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And</w:t>
                      </w:r>
                      <w:proofErr w:type="gramEnd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 everyone went to their own town to register.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4 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So Joseph also went up from the town of Nazareth in Galilee to Judea, to Bethlehem the town of David, because he belonged to the house and line of David.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5 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He went there to register with Mary, who was pledged to be married to him and was expecting a child.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6 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While they were there, the time came for the baby to be born,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7 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and she gave birth to her firstborn, a son. She wrapped him in cloths and placed him in a manger, because there was no guest room available for them.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8 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And there were shepherds living out in the fields nearby, keeping watch over their flocks at night.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9 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An angel of the Lord appeared to them, and the glory of the Lord shone around them, and they were terrified.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10 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But the angel said to them, “Do not be afraid. I bring you good news that will cause great joy for all the people.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11 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Today in the town of David a Savior has been born to you; he is the Messiah, the Lord.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12 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This will be a sign to you: You will find a baby wrapped in cloths and lying in a manger.”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13 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Suddenly a great company of the heavenly host appeared with the angel, praising God and saying</w:t>
                      </w:r>
                      <w:proofErr w:type="gramStart"/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,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14</w:t>
                      </w:r>
                      <w:proofErr w:type="gramEnd"/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 “Glory to God in the highest heaven, </w:t>
                      </w:r>
                      <w:r w:rsidRPr="0034701F">
                        <w:rPr>
                          <w:rFonts w:cs="Courier"/>
                          <w:i/>
                          <w:sz w:val="12"/>
                          <w:szCs w:val="12"/>
                        </w:rPr>
                        <w:t>   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and on earth peace to those on whom his favor rests.”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15 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When the angels had left them and gone into heaven, the shepherds said to one another, “Let’s go to Bethlehem and see</w:t>
                      </w:r>
                      <w:r w:rsidRPr="00E2492E">
                        <w:rPr>
                          <w:rFonts w:ascii="Verdana" w:hAnsi="Verdana" w:cs="Verdana"/>
                          <w:i/>
                          <w:sz w:val="12"/>
                          <w:szCs w:val="12"/>
                        </w:rPr>
                        <w:t xml:space="preserve"> 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this thing that has happened, which the Lord has told us about.” 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16 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So they hurried off and found Mary and Joseph, and the baby, who was lying in the manger.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17 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When they had seen him, they spread the word concerning what had been told them about this child,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18 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and all who heard it were amazed at what the shepherds said to them.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19 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 xml:space="preserve">But Mary treasured up all these things and pondered them in her heart. </w:t>
                      </w:r>
                      <w:r w:rsidRPr="0034701F">
                        <w:rPr>
                          <w:rFonts w:cs="Verdana"/>
                          <w:b/>
                          <w:bCs/>
                          <w:i/>
                          <w:sz w:val="12"/>
                          <w:szCs w:val="12"/>
                        </w:rPr>
                        <w:t>20 </w:t>
                      </w:r>
                      <w:r w:rsidRPr="0034701F">
                        <w:rPr>
                          <w:rFonts w:cs="Verdana"/>
                          <w:i/>
                          <w:sz w:val="12"/>
                          <w:szCs w:val="12"/>
                        </w:rPr>
                        <w:t>The shepherds returned, glorifying and praising God for all the things they had heard and seen, which were just as they had been told.</w:t>
                      </w:r>
                    </w:p>
                    <w:p w14:paraId="39793473" w14:textId="77777777" w:rsidR="00714FED" w:rsidRPr="0001254E" w:rsidRDefault="00714FED" w:rsidP="0001254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20"/>
                        <w:rPr>
                          <w:rFonts w:ascii="Verdana" w:hAnsi="Verdana" w:cs="Verdana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4EE9035E" w14:textId="77777777" w:rsidR="00714FED" w:rsidRPr="00390806" w:rsidRDefault="00714FED" w:rsidP="00C074DD">
                      <w:pPr>
                        <w:tabs>
                          <w:tab w:val="left" w:pos="0"/>
                        </w:tabs>
                        <w:jc w:val="both"/>
                        <w:rPr>
                          <w:rFonts w:ascii="Cambria" w:hAnsi="Cambria" w:cs="Cambria"/>
                        </w:rPr>
                      </w:pPr>
                    </w:p>
                    <w:p w14:paraId="678A5BBE" w14:textId="6D9340B5" w:rsidR="00714FED" w:rsidRPr="00EE61C8" w:rsidRDefault="00714FED" w:rsidP="002B7E4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contextualSpacing/>
                        <w:jc w:val="both"/>
                        <w:rPr>
                          <w:rFonts w:eastAsia="Times" w:cs="Arial"/>
                          <w:sz w:val="20"/>
                          <w:szCs w:val="20"/>
                        </w:rPr>
                      </w:pPr>
                      <w:r w:rsidRPr="008D39BD">
                        <w:rPr>
                          <w:rFonts w:ascii="Cambria" w:hAnsi="Cambria" w:cs="Cambria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795D82" w14:textId="649FF1A7" w:rsidR="00BD11F5" w:rsidRPr="00BD11F5" w:rsidRDefault="00BD11F5" w:rsidP="00BD11F5"/>
    <w:p w14:paraId="7B0531B2" w14:textId="550493C2" w:rsidR="00BD11F5" w:rsidRPr="00BD11F5" w:rsidRDefault="00BD11F5" w:rsidP="00BD11F5"/>
    <w:p w14:paraId="1150620B" w14:textId="7FF1DEDE" w:rsidR="00BD11F5" w:rsidRPr="00BD11F5" w:rsidRDefault="008A5F52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79B53ED" wp14:editId="01DB93C5">
                <wp:simplePos x="0" y="0"/>
                <wp:positionH relativeFrom="column">
                  <wp:posOffset>114300</wp:posOffset>
                </wp:positionH>
                <wp:positionV relativeFrom="paragraph">
                  <wp:posOffset>95250</wp:posOffset>
                </wp:positionV>
                <wp:extent cx="1714500" cy="1828800"/>
                <wp:effectExtent l="25400" t="25400" r="381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288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9299B" w14:textId="2B7A449C" w:rsidR="00714FED" w:rsidRDefault="00714FED" w:rsidP="00CE1E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Really…How Well Do You Think You Know Christmas?</w:t>
                            </w:r>
                          </w:p>
                          <w:p w14:paraId="29187CD8" w14:textId="77777777" w:rsidR="00714FED" w:rsidRDefault="00714FED" w:rsidP="00CE1E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CA6DBDB" w14:textId="433C89F4" w:rsidR="00714FED" w:rsidRDefault="00714FED" w:rsidP="00CE1E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Yup</w:t>
                            </w:r>
                          </w:p>
                          <w:p w14:paraId="784D2976" w14:textId="060241C5" w:rsidR="00714FED" w:rsidRDefault="00714FED" w:rsidP="00CE1E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Nope</w:t>
                            </w:r>
                          </w:p>
                          <w:p w14:paraId="048539AD" w14:textId="1FA1E495" w:rsidR="00714FED" w:rsidRPr="00CE1E5A" w:rsidRDefault="00714FED" w:rsidP="00CE1E5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Dunno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pt;margin-top:7.5pt;width:135pt;height:2in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" filled="f" strokecolor="black [3213]" strokeweight="4.5pt">
                <v:textbox>
                  <w:txbxContent>
                    <w:p w14:paraId="37E9299B" w14:textId="2B7A449C" w:rsidR="00714FED" w:rsidRDefault="00714FED" w:rsidP="00CE1E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Really…How Well Do You Think You Know Christmas?</w:t>
                      </w:r>
                    </w:p>
                    <w:p w14:paraId="29187CD8" w14:textId="77777777" w:rsidR="00714FED" w:rsidRDefault="00714FED" w:rsidP="00CE1E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CA6DBDB" w14:textId="433C89F4" w:rsidR="00714FED" w:rsidRDefault="00714FED" w:rsidP="00CE1E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Yup</w:t>
                      </w:r>
                    </w:p>
                    <w:p w14:paraId="784D2976" w14:textId="060241C5" w:rsidR="00714FED" w:rsidRDefault="00714FED" w:rsidP="00CE1E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Nope</w:t>
                      </w:r>
                    </w:p>
                    <w:p w14:paraId="048539AD" w14:textId="1FA1E495" w:rsidR="00714FED" w:rsidRPr="00CE1E5A" w:rsidRDefault="00714FED" w:rsidP="00CE1E5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Dunno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CDF485" w14:textId="7515BC50" w:rsidR="00BD11F5" w:rsidRPr="00BD11F5" w:rsidRDefault="0034701F" w:rsidP="00BD11F5"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FA934F9" wp14:editId="57ABE6BC">
                <wp:simplePos x="0" y="0"/>
                <wp:positionH relativeFrom="column">
                  <wp:posOffset>3390900</wp:posOffset>
                </wp:positionH>
                <wp:positionV relativeFrom="paragraph">
                  <wp:posOffset>34290</wp:posOffset>
                </wp:positionV>
                <wp:extent cx="1485900" cy="3771900"/>
                <wp:effectExtent l="0" t="0" r="38100" b="381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7719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8CCD6" w14:textId="5F71988C" w:rsidR="00714FED" w:rsidRDefault="00714FED" w:rsidP="00A5138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How Well Do You Know Christmas?</w:t>
                            </w:r>
                          </w:p>
                          <w:p w14:paraId="34B35932" w14:textId="77777777" w:rsidR="00714FED" w:rsidRDefault="00714FED" w:rsidP="00A5138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2773382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4"/>
                                <w:szCs w:val="14"/>
                              </w:rPr>
                              <w:t>1</w:t>
                            </w:r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____There are 32 “</w:t>
                            </w:r>
                            <w:proofErr w:type="spell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la”s</w:t>
                            </w:r>
                            <w:proofErr w:type="spell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 xml:space="preserve"> in the first verse of “Deck the Halls”.</w:t>
                            </w:r>
                          </w:p>
                          <w:p w14:paraId="21FFDD44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2._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____”Jingle Bells” never mentions Christmas.</w:t>
                            </w:r>
                          </w:p>
                          <w:p w14:paraId="6FD847C7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3._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____”Silent Night” was originally written for guitar.</w:t>
                            </w:r>
                          </w:p>
                          <w:p w14:paraId="57468179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4._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____”Joy to the World” was not written as a Christmas song.</w:t>
                            </w:r>
                          </w:p>
                          <w:p w14:paraId="46E1D340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5._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____Snowflakes have 6 sides.</w:t>
                            </w:r>
                          </w:p>
                          <w:p w14:paraId="6072255A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6._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____Animal cracker boxes have strings on them so they can be used as Christmas tree decorations.</w:t>
                            </w:r>
                          </w:p>
                          <w:p w14:paraId="160FC524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7._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____Pointsettias, mistletoe, and holly are all poisonous.</w:t>
                            </w:r>
                          </w:p>
                          <w:p w14:paraId="760AA894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8._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____Snowmen fall from the sky unassembled.</w:t>
                            </w:r>
                          </w:p>
                          <w:p w14:paraId="11F21FF1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9._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____Santa did not live at the North Pole until 1882.</w:t>
                            </w:r>
                          </w:p>
                          <w:p w14:paraId="10C022DE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10</w:t>
                            </w: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___Santa’s North Pole has an official Canadian Zip Code.</w:t>
                            </w:r>
                          </w:p>
                          <w:p w14:paraId="3606489C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11</w:t>
                            </w: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___Mistletoe means “bird poo on a twig”.</w:t>
                            </w:r>
                          </w:p>
                          <w:p w14:paraId="2A1C57B9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12</w:t>
                            </w: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___Both male and female reindeer have antlers.</w:t>
                            </w:r>
                          </w:p>
                          <w:p w14:paraId="1C5E1FE3" w14:textId="77777777" w:rsidR="00714FED" w:rsidRPr="0001254E" w:rsidRDefault="00714FED" w:rsidP="00BD638F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13</w:t>
                            </w: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___Rudolph’s real name is Rollo.  He was also known as Reginald.</w:t>
                            </w:r>
                          </w:p>
                          <w:p w14:paraId="23F61458" w14:textId="1B7D428E" w:rsidR="00714FED" w:rsidRPr="0001254E" w:rsidRDefault="00714FED" w:rsidP="0001254E">
                            <w:pPr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</w:pPr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14</w:t>
                            </w:r>
                            <w:proofErr w:type="gramStart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._</w:t>
                            </w:r>
                            <w:proofErr w:type="gramEnd"/>
                            <w:r w:rsidRPr="0001254E">
                              <w:rPr>
                                <w:rFonts w:ascii="Britannic Bold" w:hAnsi="Britannic Bold"/>
                                <w:sz w:val="15"/>
                                <w:szCs w:val="15"/>
                              </w:rPr>
                              <w:t>___All Santa’s reindeer are males.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267pt;margin-top:2.7pt;width:117pt;height:297pt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" filled="f" strokecolor="black [3213]" strokeweight="1pt">
                <v:textbox>
                  <w:txbxContent>
                    <w:p w14:paraId="11A8CCD6" w14:textId="5F71988C" w:rsidR="00714FED" w:rsidRDefault="00714FED" w:rsidP="00A5138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How Well Do You Know Christmas?</w:t>
                      </w:r>
                    </w:p>
                    <w:p w14:paraId="34B35932" w14:textId="77777777" w:rsidR="00714FED" w:rsidRDefault="00714FED" w:rsidP="00A5138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</w:p>
                    <w:p w14:paraId="32773382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4"/>
                          <w:szCs w:val="14"/>
                        </w:rPr>
                        <w:t>1</w:t>
                      </w:r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____There are 32 “</w:t>
                      </w:r>
                      <w:proofErr w:type="spell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la”s</w:t>
                      </w:r>
                      <w:proofErr w:type="spell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 xml:space="preserve"> in the first verse of “Deck the Halls”.</w:t>
                      </w:r>
                    </w:p>
                    <w:p w14:paraId="21FFDD44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2._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____”Jingle Bells” never mentions Christmas.</w:t>
                      </w:r>
                    </w:p>
                    <w:p w14:paraId="6FD847C7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3._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____”Silent Night” was originally written for guitar.</w:t>
                      </w:r>
                    </w:p>
                    <w:p w14:paraId="57468179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4._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____”Joy to the World” was not written as a Christmas song.</w:t>
                      </w:r>
                    </w:p>
                    <w:p w14:paraId="46E1D340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5._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____Snowflakes have 6 sides.</w:t>
                      </w:r>
                    </w:p>
                    <w:p w14:paraId="6072255A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6._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____Animal cracker boxes have strings on them so they can be used as Christmas tree decorations.</w:t>
                      </w:r>
                    </w:p>
                    <w:p w14:paraId="160FC524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7._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____Pointsettias, mistletoe, and holly are all poisonous.</w:t>
                      </w:r>
                    </w:p>
                    <w:p w14:paraId="760AA894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8._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____Snowmen fall from the sky unassembled.</w:t>
                      </w:r>
                    </w:p>
                    <w:p w14:paraId="11F21FF1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9._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____Santa did not live at the North Pole until 1882.</w:t>
                      </w:r>
                    </w:p>
                    <w:p w14:paraId="10C022DE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10</w:t>
                      </w: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___Santa’s North Pole has an official Canadian Zip Code.</w:t>
                      </w:r>
                    </w:p>
                    <w:p w14:paraId="3606489C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11</w:t>
                      </w: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___Mistletoe means “bird poo on a twig”.</w:t>
                      </w:r>
                    </w:p>
                    <w:p w14:paraId="2A1C57B9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12</w:t>
                      </w: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___Both male and female reindeer have antlers.</w:t>
                      </w:r>
                    </w:p>
                    <w:p w14:paraId="1C5E1FE3" w14:textId="77777777" w:rsidR="00714FED" w:rsidRPr="0001254E" w:rsidRDefault="00714FED" w:rsidP="00BD638F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13</w:t>
                      </w: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___Rudolph’s real name is Rollo.  He was also known as Reginald.</w:t>
                      </w:r>
                    </w:p>
                    <w:p w14:paraId="23F61458" w14:textId="1B7D428E" w:rsidR="00714FED" w:rsidRPr="0001254E" w:rsidRDefault="00714FED" w:rsidP="0001254E">
                      <w:pPr>
                        <w:rPr>
                          <w:rFonts w:ascii="Britannic Bold" w:hAnsi="Britannic Bold"/>
                          <w:sz w:val="15"/>
                          <w:szCs w:val="15"/>
                        </w:rPr>
                      </w:pPr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14</w:t>
                      </w:r>
                      <w:proofErr w:type="gramStart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._</w:t>
                      </w:r>
                      <w:proofErr w:type="gramEnd"/>
                      <w:r w:rsidRPr="0001254E">
                        <w:rPr>
                          <w:rFonts w:ascii="Britannic Bold" w:hAnsi="Britannic Bold"/>
                          <w:sz w:val="15"/>
                          <w:szCs w:val="15"/>
                        </w:rPr>
                        <w:t>___All Santa’s reindeer are males.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2A78D2" w14:textId="38D5972F" w:rsidR="00BD11F5" w:rsidRPr="00BD11F5" w:rsidRDefault="00BD11F5" w:rsidP="00BD11F5"/>
    <w:p w14:paraId="48D98AA6" w14:textId="6BB8F735" w:rsidR="00BD11F5" w:rsidRPr="00BD11F5" w:rsidRDefault="00BD11F5" w:rsidP="00BD11F5"/>
    <w:p w14:paraId="55C1A139" w14:textId="4FDB41BA" w:rsidR="00E841AB" w:rsidRPr="00B775C1" w:rsidRDefault="0034701F" w:rsidP="007869C2">
      <w:pPr>
        <w:tabs>
          <w:tab w:val="left" w:pos="1605"/>
        </w:tabs>
        <w:rPr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822592" behindDoc="0" locked="0" layoutInCell="1" allowOverlap="1" wp14:anchorId="196918A1" wp14:editId="7F8667AD">
            <wp:simplePos x="0" y="0"/>
            <wp:positionH relativeFrom="column">
              <wp:posOffset>1676400</wp:posOffset>
            </wp:positionH>
            <wp:positionV relativeFrom="paragraph">
              <wp:posOffset>3280410</wp:posOffset>
            </wp:positionV>
            <wp:extent cx="2971800" cy="1314450"/>
            <wp:effectExtent l="0" t="0" r="0" b="6350"/>
            <wp:wrapThrough wrapText="bothSides">
              <wp:wrapPolygon edited="0">
                <wp:start x="0" y="0"/>
                <wp:lineTo x="0" y="21287"/>
                <wp:lineTo x="21415" y="21287"/>
                <wp:lineTo x="2141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Ev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0" locked="0" layoutInCell="1" allowOverlap="1" wp14:anchorId="34CFC684" wp14:editId="29756A91">
            <wp:simplePos x="0" y="0"/>
            <wp:positionH relativeFrom="column">
              <wp:posOffset>1651000</wp:posOffset>
            </wp:positionH>
            <wp:positionV relativeFrom="paragraph">
              <wp:posOffset>4629785</wp:posOffset>
            </wp:positionV>
            <wp:extent cx="2997200" cy="1334135"/>
            <wp:effectExtent l="0" t="0" r="0" b="12065"/>
            <wp:wrapThrough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_002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 t="5229" r="10282" b="68372"/>
                    <a:stretch/>
                  </pic:blipFill>
                  <pic:spPr bwMode="auto">
                    <a:xfrm>
                      <a:off x="0" y="0"/>
                      <a:ext cx="2997200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52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4A4CE46" wp14:editId="3F3FD9C4">
                <wp:simplePos x="0" y="0"/>
                <wp:positionH relativeFrom="column">
                  <wp:posOffset>-1866900</wp:posOffset>
                </wp:positionH>
                <wp:positionV relativeFrom="paragraph">
                  <wp:posOffset>1337310</wp:posOffset>
                </wp:positionV>
                <wp:extent cx="3429000" cy="45720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DB1C6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1._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____Gabriel told Mary she would have a son.</w:t>
                            </w:r>
                          </w:p>
                          <w:p w14:paraId="6239E859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2._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____Jesus was named before He was born.</w:t>
                            </w:r>
                          </w:p>
                          <w:p w14:paraId="62937BFE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3._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____Mary and Joseph were married when Jesus was announced.</w:t>
                            </w:r>
                          </w:p>
                          <w:p w14:paraId="4F089B0F" w14:textId="1C93472B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4._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Jesus and John the Baptist are related.</w:t>
                            </w:r>
                          </w:p>
                          <w:p w14:paraId="18317BD9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5._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____Ceasar commanded all to be registered for taxes.</w:t>
                            </w:r>
                          </w:p>
                          <w:p w14:paraId="3D68EECD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6._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____Joseph was from Bethlehem.</w:t>
                            </w:r>
                          </w:p>
                          <w:p w14:paraId="7D9E066F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7._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____Mary rode a donkey to Bethlehem.</w:t>
                            </w:r>
                          </w:p>
                          <w:p w14:paraId="3269D9F8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8._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____When they got to Bethlehem, the Inn keeper said there was no room for them.</w:t>
                            </w:r>
                          </w:p>
                          <w:p w14:paraId="21DBCC7F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9._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____They were allowed to use a stable instead.</w:t>
                            </w:r>
                          </w:p>
                          <w:p w14:paraId="0840EFF8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10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___Jesus was born in a stable.</w:t>
                            </w:r>
                          </w:p>
                          <w:p w14:paraId="3E42A9AD" w14:textId="70ED09E6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11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Jesus was the only baby ever born who was older than his mother.</w:t>
                            </w:r>
                          </w:p>
                          <w:p w14:paraId="1E742E9C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12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___There were animals there.</w:t>
                            </w:r>
                          </w:p>
                          <w:p w14:paraId="6A2CEB90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13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___Jesus’ first bed was a feed trough.</w:t>
                            </w:r>
                          </w:p>
                          <w:p w14:paraId="5855EBCC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14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___Jesus was born on December 25</w:t>
                            </w:r>
                            <w:r w:rsidRPr="008A5F52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8A5F52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7343CDF1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___God chose shepherds because they were well respected men in the community.</w:t>
                            </w:r>
                          </w:p>
                          <w:p w14:paraId="0B4098C8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16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___An angel appeared at night with a message for them.</w:t>
                            </w:r>
                          </w:p>
                          <w:p w14:paraId="4831D871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17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 angel appeared in the sky.</w:t>
                            </w:r>
                          </w:p>
                          <w:p w14:paraId="3B495233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18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 angel was very frightening because he was so bright.</w:t>
                            </w:r>
                          </w:p>
                          <w:p w14:paraId="06E33EA1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19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___An angel choir sang to the shepherds.</w:t>
                            </w:r>
                          </w:p>
                          <w:p w14:paraId="56E660A2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20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 angels then suddenly disappeared into the night sky.</w:t>
                            </w:r>
                          </w:p>
                          <w:p w14:paraId="5F15FEE4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21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 shepherds then hurried to see the baby Jesus.</w:t>
                            </w:r>
                          </w:p>
                          <w:p w14:paraId="69E05B13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22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___They found everything just as they had been told.</w:t>
                            </w:r>
                          </w:p>
                          <w:p w14:paraId="5F12D778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23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 shepherds stayed a long time at the manger.</w:t>
                            </w:r>
                          </w:p>
                          <w:p w14:paraId="70E10230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24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___An arch angel was above the manger.</w:t>
                            </w:r>
                          </w:p>
                          <w:p w14:paraId="031DE55A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25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___Three wise men came to the manger with gifts.</w:t>
                            </w:r>
                          </w:p>
                          <w:p w14:paraId="2CF44F31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26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___They showed up right after the shepherds left.</w:t>
                            </w:r>
                          </w:p>
                          <w:p w14:paraId="338EC5B3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27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___They had followed a star to the manger.</w:t>
                            </w:r>
                          </w:p>
                          <w:p w14:paraId="074325AB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28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___The gifts they brought were significant.</w:t>
                            </w:r>
                          </w:p>
                          <w:p w14:paraId="3608C918" w14:textId="77777777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29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___Mary understood everything about what had happened that night.</w:t>
                            </w:r>
                          </w:p>
                          <w:p w14:paraId="0A176B7F" w14:textId="6D8515C2" w:rsidR="00714FED" w:rsidRPr="008A5F52" w:rsidRDefault="00714FED" w:rsidP="008A5F52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8A5F52">
                              <w:rPr>
                                <w:sz w:val="17"/>
                                <w:szCs w:val="17"/>
                              </w:rPr>
                              <w:t>30</w:t>
                            </w:r>
                            <w:proofErr w:type="gramStart"/>
                            <w:r w:rsidRPr="008A5F52">
                              <w:rPr>
                                <w:sz w:val="17"/>
                                <w:szCs w:val="17"/>
                              </w:rPr>
                              <w:t>._</w:t>
                            </w:r>
                            <w:proofErr w:type="gramEnd"/>
                            <w:r w:rsidRPr="008A5F52">
                              <w:rPr>
                                <w:sz w:val="17"/>
                                <w:szCs w:val="17"/>
                              </w:rPr>
                              <w:t>___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And everybody lived happily ever after.</w:t>
                            </w:r>
                          </w:p>
                          <w:p w14:paraId="792ECD51" w14:textId="77777777" w:rsidR="00714FED" w:rsidRDefault="00714F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-146.95pt;margin-top:105.3pt;width:270pt;height:5in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" filled="f" strokecolor="black [3213]" strokeweight="1.5pt">
                <v:textbox>
                  <w:txbxContent>
                    <w:p w14:paraId="641DB1C6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1._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____Gabriel told Mary she would have a son.</w:t>
                      </w:r>
                    </w:p>
                    <w:p w14:paraId="6239E859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2._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____Jesus was named before He was born.</w:t>
                      </w:r>
                    </w:p>
                    <w:p w14:paraId="62937BFE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3._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____Mary and Joseph were married when Jesus was announced.</w:t>
                      </w:r>
                    </w:p>
                    <w:p w14:paraId="4F089B0F" w14:textId="1C93472B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4._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</w:t>
                      </w:r>
                      <w:r>
                        <w:rPr>
                          <w:sz w:val="17"/>
                          <w:szCs w:val="17"/>
                        </w:rPr>
                        <w:t>Jesus and John the Baptist are related.</w:t>
                      </w:r>
                    </w:p>
                    <w:p w14:paraId="18317BD9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5._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____Ceasar commanded all to be registered for taxes.</w:t>
                      </w:r>
                    </w:p>
                    <w:p w14:paraId="3D68EECD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6._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____Joseph was from Bethlehem.</w:t>
                      </w:r>
                    </w:p>
                    <w:p w14:paraId="7D9E066F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7._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____Mary rode a donkey to Bethlehem.</w:t>
                      </w:r>
                    </w:p>
                    <w:p w14:paraId="3269D9F8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8._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____When they got to Bethlehem, the Inn keeper said there was no room for them.</w:t>
                      </w:r>
                    </w:p>
                    <w:p w14:paraId="21DBCC7F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9._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____They were allowed to use a stable instead.</w:t>
                      </w:r>
                    </w:p>
                    <w:p w14:paraId="0840EFF8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10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___Jesus was born in a stable.</w:t>
                      </w:r>
                    </w:p>
                    <w:p w14:paraId="3E42A9AD" w14:textId="70ED09E6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11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</w:t>
                      </w:r>
                      <w:r>
                        <w:rPr>
                          <w:sz w:val="17"/>
                          <w:szCs w:val="17"/>
                        </w:rPr>
                        <w:t>Jesus was the only baby ever born who was older than his mother.</w:t>
                      </w:r>
                    </w:p>
                    <w:p w14:paraId="1E742E9C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12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___There were animals there.</w:t>
                      </w:r>
                    </w:p>
                    <w:p w14:paraId="6A2CEB90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13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___Jesus’ first bed was a feed trough.</w:t>
                      </w:r>
                    </w:p>
                    <w:p w14:paraId="5855EBCC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14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___Jesus was born on December 25</w:t>
                      </w:r>
                      <w:r w:rsidRPr="008A5F52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8A5F52">
                        <w:rPr>
                          <w:sz w:val="17"/>
                          <w:szCs w:val="17"/>
                        </w:rPr>
                        <w:t>.</w:t>
                      </w:r>
                    </w:p>
                    <w:p w14:paraId="7343CDF1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15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___God chose shepherds because they were well respected men in the community.</w:t>
                      </w:r>
                    </w:p>
                    <w:p w14:paraId="0B4098C8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16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___An angel appeared at night with a message for them.</w:t>
                      </w:r>
                    </w:p>
                    <w:p w14:paraId="4831D871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17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 angel appeared in the sky.</w:t>
                      </w:r>
                    </w:p>
                    <w:p w14:paraId="3B495233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18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 angel was very frightening because he was so bright.</w:t>
                      </w:r>
                    </w:p>
                    <w:p w14:paraId="06E33EA1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19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___An angel choir sang to the shepherds.</w:t>
                      </w:r>
                    </w:p>
                    <w:p w14:paraId="56E660A2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20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 angels then suddenly disappeared into the night sky.</w:t>
                      </w:r>
                    </w:p>
                    <w:p w14:paraId="5F15FEE4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21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 shepherds then hurried to see the baby Jesus.</w:t>
                      </w:r>
                    </w:p>
                    <w:p w14:paraId="69E05B13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22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___They found everything just as they had been told.</w:t>
                      </w:r>
                    </w:p>
                    <w:p w14:paraId="5F12D778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23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 shepherds stayed a long time at the manger.</w:t>
                      </w:r>
                    </w:p>
                    <w:p w14:paraId="70E10230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24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___An arch angel was above the manger.</w:t>
                      </w:r>
                    </w:p>
                    <w:p w14:paraId="031DE55A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25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___Three wise men came to the manger with gifts.</w:t>
                      </w:r>
                    </w:p>
                    <w:p w14:paraId="2CF44F31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26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___They showed up right after the shepherds left.</w:t>
                      </w:r>
                    </w:p>
                    <w:p w14:paraId="338EC5B3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27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___They had followed a star to the manger.</w:t>
                      </w:r>
                    </w:p>
                    <w:p w14:paraId="074325AB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28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___The gifts they brought were significant.</w:t>
                      </w:r>
                    </w:p>
                    <w:p w14:paraId="3608C918" w14:textId="77777777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29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___Mary understood everything about what had happened that night.</w:t>
                      </w:r>
                    </w:p>
                    <w:p w14:paraId="0A176B7F" w14:textId="6D8515C2" w:rsidR="00714FED" w:rsidRPr="008A5F52" w:rsidRDefault="00714FED" w:rsidP="008A5F52">
                      <w:pPr>
                        <w:rPr>
                          <w:sz w:val="17"/>
                          <w:szCs w:val="17"/>
                        </w:rPr>
                      </w:pPr>
                      <w:r w:rsidRPr="008A5F52">
                        <w:rPr>
                          <w:sz w:val="17"/>
                          <w:szCs w:val="17"/>
                        </w:rPr>
                        <w:t>30</w:t>
                      </w:r>
                      <w:proofErr w:type="gramStart"/>
                      <w:r w:rsidRPr="008A5F52">
                        <w:rPr>
                          <w:sz w:val="17"/>
                          <w:szCs w:val="17"/>
                        </w:rPr>
                        <w:t>._</w:t>
                      </w:r>
                      <w:proofErr w:type="gramEnd"/>
                      <w:r w:rsidRPr="008A5F52">
                        <w:rPr>
                          <w:sz w:val="17"/>
                          <w:szCs w:val="17"/>
                        </w:rPr>
                        <w:t>___</w:t>
                      </w:r>
                      <w:r>
                        <w:rPr>
                          <w:sz w:val="17"/>
                          <w:szCs w:val="17"/>
                        </w:rPr>
                        <w:t>And everybody lived happily ever after.</w:t>
                      </w:r>
                    </w:p>
                    <w:p w14:paraId="792ECD51" w14:textId="77777777" w:rsidR="00714FED" w:rsidRDefault="00714FED"/>
                  </w:txbxContent>
                </v:textbox>
                <w10:wrap type="square"/>
              </v:shape>
            </w:pict>
          </mc:Fallback>
        </mc:AlternateContent>
      </w:r>
    </w:p>
    <w:sectPr w:rsidR="00E841AB" w:rsidRPr="00B775C1" w:rsidSect="006E513D">
      <w:headerReference w:type="even" r:id="rId11"/>
      <w:type w:val="continuous"/>
      <w:pgSz w:w="12240" w:h="15840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E0C5C" w14:textId="77777777" w:rsidR="00714FED" w:rsidRDefault="00714FED">
      <w:r>
        <w:separator/>
      </w:r>
    </w:p>
  </w:endnote>
  <w:endnote w:type="continuationSeparator" w:id="0">
    <w:p w14:paraId="4CE2C243" w14:textId="77777777" w:rsidR="00714FED" w:rsidRDefault="00714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11ABA" w14:textId="77777777" w:rsidR="00714FED" w:rsidRDefault="00714FED">
      <w:r>
        <w:separator/>
      </w:r>
    </w:p>
  </w:footnote>
  <w:footnote w:type="continuationSeparator" w:id="0">
    <w:p w14:paraId="5E3AE007" w14:textId="77777777" w:rsidR="00714FED" w:rsidRDefault="00714F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0A678" w14:textId="77777777" w:rsidR="00714FED" w:rsidRDefault="00714FED">
    <w:pPr>
      <w:pStyle w:val="Header"/>
      <w:tabs>
        <w:tab w:val="clear" w:pos="8640"/>
        <w:tab w:val="right" w:pos="990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C3BB1"/>
    <w:multiLevelType w:val="hybridMultilevel"/>
    <w:tmpl w:val="0F685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171DF"/>
    <w:multiLevelType w:val="hybridMultilevel"/>
    <w:tmpl w:val="72906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6F3FD0"/>
    <w:multiLevelType w:val="hybridMultilevel"/>
    <w:tmpl w:val="81E81A68"/>
    <w:lvl w:ilvl="0" w:tplc="6EC4AFC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776A4"/>
    <w:multiLevelType w:val="hybridMultilevel"/>
    <w:tmpl w:val="F39E998E"/>
    <w:lvl w:ilvl="0" w:tplc="6D060B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2E229F"/>
    <w:multiLevelType w:val="hybridMultilevel"/>
    <w:tmpl w:val="D14C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77175D"/>
    <w:multiLevelType w:val="hybridMultilevel"/>
    <w:tmpl w:val="F7ECE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9F0701A"/>
    <w:multiLevelType w:val="hybridMultilevel"/>
    <w:tmpl w:val="8A78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DF2170"/>
    <w:multiLevelType w:val="hybridMultilevel"/>
    <w:tmpl w:val="C4300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8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13"/>
    <w:rsid w:val="000037F7"/>
    <w:rsid w:val="000066B9"/>
    <w:rsid w:val="0001254E"/>
    <w:rsid w:val="00015899"/>
    <w:rsid w:val="000208AE"/>
    <w:rsid w:val="000215B1"/>
    <w:rsid w:val="00026CBB"/>
    <w:rsid w:val="000347D2"/>
    <w:rsid w:val="000436AB"/>
    <w:rsid w:val="0004525A"/>
    <w:rsid w:val="000504FE"/>
    <w:rsid w:val="00052305"/>
    <w:rsid w:val="00061063"/>
    <w:rsid w:val="00063773"/>
    <w:rsid w:val="00063A23"/>
    <w:rsid w:val="00063B50"/>
    <w:rsid w:val="00064C53"/>
    <w:rsid w:val="0006747A"/>
    <w:rsid w:val="00071D35"/>
    <w:rsid w:val="000728A6"/>
    <w:rsid w:val="00073B65"/>
    <w:rsid w:val="000760A8"/>
    <w:rsid w:val="0007678B"/>
    <w:rsid w:val="000845AD"/>
    <w:rsid w:val="00085655"/>
    <w:rsid w:val="00086B47"/>
    <w:rsid w:val="00090428"/>
    <w:rsid w:val="0009052A"/>
    <w:rsid w:val="000942BC"/>
    <w:rsid w:val="000A00B7"/>
    <w:rsid w:val="000A0953"/>
    <w:rsid w:val="000A1D01"/>
    <w:rsid w:val="000B52FE"/>
    <w:rsid w:val="000C1826"/>
    <w:rsid w:val="000C4A75"/>
    <w:rsid w:val="000C5188"/>
    <w:rsid w:val="000D036A"/>
    <w:rsid w:val="000D198D"/>
    <w:rsid w:val="000D2BCE"/>
    <w:rsid w:val="000D4A80"/>
    <w:rsid w:val="000D7D5F"/>
    <w:rsid w:val="000F4CF3"/>
    <w:rsid w:val="0010081F"/>
    <w:rsid w:val="0010241D"/>
    <w:rsid w:val="001111D6"/>
    <w:rsid w:val="001115C9"/>
    <w:rsid w:val="0011409E"/>
    <w:rsid w:val="00116264"/>
    <w:rsid w:val="00120724"/>
    <w:rsid w:val="00121B94"/>
    <w:rsid w:val="0012512A"/>
    <w:rsid w:val="00134161"/>
    <w:rsid w:val="00141731"/>
    <w:rsid w:val="00143BC7"/>
    <w:rsid w:val="001449E9"/>
    <w:rsid w:val="00152D19"/>
    <w:rsid w:val="00154BB8"/>
    <w:rsid w:val="00157599"/>
    <w:rsid w:val="00163602"/>
    <w:rsid w:val="00164D2B"/>
    <w:rsid w:val="0016720B"/>
    <w:rsid w:val="00173C4B"/>
    <w:rsid w:val="00186BA7"/>
    <w:rsid w:val="00187A29"/>
    <w:rsid w:val="001A4119"/>
    <w:rsid w:val="001B05BE"/>
    <w:rsid w:val="001B3901"/>
    <w:rsid w:val="001B39B2"/>
    <w:rsid w:val="001B6BA6"/>
    <w:rsid w:val="001C40E0"/>
    <w:rsid w:val="001C48A0"/>
    <w:rsid w:val="001D3762"/>
    <w:rsid w:val="001D51BD"/>
    <w:rsid w:val="001D7B47"/>
    <w:rsid w:val="001E1DB4"/>
    <w:rsid w:val="001F3766"/>
    <w:rsid w:val="001F471C"/>
    <w:rsid w:val="001F50F1"/>
    <w:rsid w:val="001F5A03"/>
    <w:rsid w:val="001F5C90"/>
    <w:rsid w:val="00205336"/>
    <w:rsid w:val="0022169F"/>
    <w:rsid w:val="0022272C"/>
    <w:rsid w:val="00236E20"/>
    <w:rsid w:val="00244A62"/>
    <w:rsid w:val="00245480"/>
    <w:rsid w:val="00245E76"/>
    <w:rsid w:val="00251067"/>
    <w:rsid w:val="00255BA1"/>
    <w:rsid w:val="00255D7F"/>
    <w:rsid w:val="00256C5F"/>
    <w:rsid w:val="0025743D"/>
    <w:rsid w:val="002621C0"/>
    <w:rsid w:val="002631D1"/>
    <w:rsid w:val="002636B9"/>
    <w:rsid w:val="0027340B"/>
    <w:rsid w:val="00277F31"/>
    <w:rsid w:val="002808DD"/>
    <w:rsid w:val="00283BBC"/>
    <w:rsid w:val="002867C6"/>
    <w:rsid w:val="00296245"/>
    <w:rsid w:val="002A6447"/>
    <w:rsid w:val="002B2156"/>
    <w:rsid w:val="002B3D5F"/>
    <w:rsid w:val="002B7E43"/>
    <w:rsid w:val="002C05B5"/>
    <w:rsid w:val="002D1F7F"/>
    <w:rsid w:val="002D5566"/>
    <w:rsid w:val="002E1350"/>
    <w:rsid w:val="002E1CA3"/>
    <w:rsid w:val="002F12FE"/>
    <w:rsid w:val="003129A8"/>
    <w:rsid w:val="00314406"/>
    <w:rsid w:val="0032361A"/>
    <w:rsid w:val="0032520A"/>
    <w:rsid w:val="0032545D"/>
    <w:rsid w:val="00341AB5"/>
    <w:rsid w:val="00342BA1"/>
    <w:rsid w:val="00343A73"/>
    <w:rsid w:val="00344C17"/>
    <w:rsid w:val="0034701F"/>
    <w:rsid w:val="0035096A"/>
    <w:rsid w:val="00351FEB"/>
    <w:rsid w:val="003571CC"/>
    <w:rsid w:val="0035752B"/>
    <w:rsid w:val="00363CCA"/>
    <w:rsid w:val="003743B3"/>
    <w:rsid w:val="00375F51"/>
    <w:rsid w:val="00377934"/>
    <w:rsid w:val="00381EF8"/>
    <w:rsid w:val="00382D59"/>
    <w:rsid w:val="00386208"/>
    <w:rsid w:val="0038686C"/>
    <w:rsid w:val="00387FF3"/>
    <w:rsid w:val="00391745"/>
    <w:rsid w:val="00394983"/>
    <w:rsid w:val="003A4B41"/>
    <w:rsid w:val="003A4EFC"/>
    <w:rsid w:val="003A5020"/>
    <w:rsid w:val="003B0CA7"/>
    <w:rsid w:val="003B0E91"/>
    <w:rsid w:val="003B7EC0"/>
    <w:rsid w:val="003D14E7"/>
    <w:rsid w:val="003D18B8"/>
    <w:rsid w:val="003F0309"/>
    <w:rsid w:val="003F5A36"/>
    <w:rsid w:val="00400022"/>
    <w:rsid w:val="0040044F"/>
    <w:rsid w:val="0040491D"/>
    <w:rsid w:val="00411D09"/>
    <w:rsid w:val="00412856"/>
    <w:rsid w:val="00413470"/>
    <w:rsid w:val="00420C34"/>
    <w:rsid w:val="00421C42"/>
    <w:rsid w:val="00434249"/>
    <w:rsid w:val="004345AC"/>
    <w:rsid w:val="004352DE"/>
    <w:rsid w:val="00435842"/>
    <w:rsid w:val="00441B76"/>
    <w:rsid w:val="00441ED5"/>
    <w:rsid w:val="00443A6A"/>
    <w:rsid w:val="00443E87"/>
    <w:rsid w:val="004546A5"/>
    <w:rsid w:val="0046193F"/>
    <w:rsid w:val="00466979"/>
    <w:rsid w:val="00472D06"/>
    <w:rsid w:val="00481A72"/>
    <w:rsid w:val="0048252E"/>
    <w:rsid w:val="004848C5"/>
    <w:rsid w:val="00492300"/>
    <w:rsid w:val="00493FF6"/>
    <w:rsid w:val="004966AB"/>
    <w:rsid w:val="004A0BDD"/>
    <w:rsid w:val="004A3F6B"/>
    <w:rsid w:val="004A7FA3"/>
    <w:rsid w:val="004B37A5"/>
    <w:rsid w:val="004C1C00"/>
    <w:rsid w:val="004C1E6A"/>
    <w:rsid w:val="004C649B"/>
    <w:rsid w:val="004D2F90"/>
    <w:rsid w:val="004D4574"/>
    <w:rsid w:val="004D4D1A"/>
    <w:rsid w:val="004D5F37"/>
    <w:rsid w:val="004E377E"/>
    <w:rsid w:val="004E41A1"/>
    <w:rsid w:val="004E4450"/>
    <w:rsid w:val="004E515C"/>
    <w:rsid w:val="004F4B9C"/>
    <w:rsid w:val="004F4D09"/>
    <w:rsid w:val="004F753C"/>
    <w:rsid w:val="004F79AB"/>
    <w:rsid w:val="004F7E3F"/>
    <w:rsid w:val="00512F9A"/>
    <w:rsid w:val="005243A4"/>
    <w:rsid w:val="0052455A"/>
    <w:rsid w:val="005306CB"/>
    <w:rsid w:val="00530988"/>
    <w:rsid w:val="00534185"/>
    <w:rsid w:val="005459D6"/>
    <w:rsid w:val="00547C48"/>
    <w:rsid w:val="00554FD7"/>
    <w:rsid w:val="005552D0"/>
    <w:rsid w:val="00555B79"/>
    <w:rsid w:val="00556F8F"/>
    <w:rsid w:val="00563B8F"/>
    <w:rsid w:val="005642CD"/>
    <w:rsid w:val="00570907"/>
    <w:rsid w:val="00572BA6"/>
    <w:rsid w:val="0057561A"/>
    <w:rsid w:val="00575C40"/>
    <w:rsid w:val="00577E16"/>
    <w:rsid w:val="005868E9"/>
    <w:rsid w:val="00586DED"/>
    <w:rsid w:val="005A086D"/>
    <w:rsid w:val="005A3163"/>
    <w:rsid w:val="005B423C"/>
    <w:rsid w:val="005B603A"/>
    <w:rsid w:val="005C0F75"/>
    <w:rsid w:val="005C3E1D"/>
    <w:rsid w:val="005C500F"/>
    <w:rsid w:val="005D0500"/>
    <w:rsid w:val="005D3E6F"/>
    <w:rsid w:val="005E07AD"/>
    <w:rsid w:val="005E28BC"/>
    <w:rsid w:val="005E536A"/>
    <w:rsid w:val="005E5ADE"/>
    <w:rsid w:val="005F133B"/>
    <w:rsid w:val="005F1621"/>
    <w:rsid w:val="005F2BD7"/>
    <w:rsid w:val="005F3E9E"/>
    <w:rsid w:val="005F52A8"/>
    <w:rsid w:val="00604421"/>
    <w:rsid w:val="006065B0"/>
    <w:rsid w:val="00615ADE"/>
    <w:rsid w:val="006230AE"/>
    <w:rsid w:val="00630F59"/>
    <w:rsid w:val="006366E2"/>
    <w:rsid w:val="00636F00"/>
    <w:rsid w:val="00644161"/>
    <w:rsid w:val="006467B7"/>
    <w:rsid w:val="006512EF"/>
    <w:rsid w:val="00652990"/>
    <w:rsid w:val="00657D72"/>
    <w:rsid w:val="006624E9"/>
    <w:rsid w:val="00667F13"/>
    <w:rsid w:val="006745BA"/>
    <w:rsid w:val="00674845"/>
    <w:rsid w:val="00675021"/>
    <w:rsid w:val="00680735"/>
    <w:rsid w:val="00683B70"/>
    <w:rsid w:val="006862B9"/>
    <w:rsid w:val="00692858"/>
    <w:rsid w:val="0069734F"/>
    <w:rsid w:val="00697692"/>
    <w:rsid w:val="00697B59"/>
    <w:rsid w:val="006A33B1"/>
    <w:rsid w:val="006A46EE"/>
    <w:rsid w:val="006B267C"/>
    <w:rsid w:val="006B5E78"/>
    <w:rsid w:val="006B696A"/>
    <w:rsid w:val="006C061A"/>
    <w:rsid w:val="006C137A"/>
    <w:rsid w:val="006C1634"/>
    <w:rsid w:val="006C1AE1"/>
    <w:rsid w:val="006C5EBC"/>
    <w:rsid w:val="006C6258"/>
    <w:rsid w:val="006C7C18"/>
    <w:rsid w:val="006D2BE0"/>
    <w:rsid w:val="006E0201"/>
    <w:rsid w:val="006E35A2"/>
    <w:rsid w:val="006E4371"/>
    <w:rsid w:val="006E513D"/>
    <w:rsid w:val="006E527B"/>
    <w:rsid w:val="006E5644"/>
    <w:rsid w:val="006F1881"/>
    <w:rsid w:val="007018FD"/>
    <w:rsid w:val="00701E37"/>
    <w:rsid w:val="00714FED"/>
    <w:rsid w:val="00716A10"/>
    <w:rsid w:val="00720BF0"/>
    <w:rsid w:val="007246EF"/>
    <w:rsid w:val="007254E6"/>
    <w:rsid w:val="00725EFC"/>
    <w:rsid w:val="00737D01"/>
    <w:rsid w:val="00740524"/>
    <w:rsid w:val="00753E79"/>
    <w:rsid w:val="0075649C"/>
    <w:rsid w:val="00763981"/>
    <w:rsid w:val="00763D37"/>
    <w:rsid w:val="007642BD"/>
    <w:rsid w:val="0077186B"/>
    <w:rsid w:val="0077395E"/>
    <w:rsid w:val="00777DCA"/>
    <w:rsid w:val="0078641C"/>
    <w:rsid w:val="007869C2"/>
    <w:rsid w:val="00790E2E"/>
    <w:rsid w:val="00795D3C"/>
    <w:rsid w:val="007970C6"/>
    <w:rsid w:val="007A2BB7"/>
    <w:rsid w:val="007A6E7C"/>
    <w:rsid w:val="007B06E1"/>
    <w:rsid w:val="007C3631"/>
    <w:rsid w:val="007D2F12"/>
    <w:rsid w:val="007D6FA5"/>
    <w:rsid w:val="007E099C"/>
    <w:rsid w:val="007E282B"/>
    <w:rsid w:val="007E5272"/>
    <w:rsid w:val="007E5D8D"/>
    <w:rsid w:val="007F19E2"/>
    <w:rsid w:val="007F255E"/>
    <w:rsid w:val="007F344C"/>
    <w:rsid w:val="007F6015"/>
    <w:rsid w:val="007F6BEE"/>
    <w:rsid w:val="007F7AB6"/>
    <w:rsid w:val="0080500A"/>
    <w:rsid w:val="00807721"/>
    <w:rsid w:val="0081087A"/>
    <w:rsid w:val="0081089C"/>
    <w:rsid w:val="00812416"/>
    <w:rsid w:val="00816511"/>
    <w:rsid w:val="00817892"/>
    <w:rsid w:val="00820ED2"/>
    <w:rsid w:val="008261E2"/>
    <w:rsid w:val="00840444"/>
    <w:rsid w:val="00840B81"/>
    <w:rsid w:val="00841332"/>
    <w:rsid w:val="00841929"/>
    <w:rsid w:val="00841F99"/>
    <w:rsid w:val="00844DE4"/>
    <w:rsid w:val="00847EAC"/>
    <w:rsid w:val="00853E95"/>
    <w:rsid w:val="008546D6"/>
    <w:rsid w:val="00856598"/>
    <w:rsid w:val="00861369"/>
    <w:rsid w:val="0087566F"/>
    <w:rsid w:val="00882DF6"/>
    <w:rsid w:val="00885D7D"/>
    <w:rsid w:val="00891C54"/>
    <w:rsid w:val="008955C8"/>
    <w:rsid w:val="00896EAD"/>
    <w:rsid w:val="00897173"/>
    <w:rsid w:val="008A5F52"/>
    <w:rsid w:val="008A7D38"/>
    <w:rsid w:val="008C3908"/>
    <w:rsid w:val="008C7B13"/>
    <w:rsid w:val="008C7F02"/>
    <w:rsid w:val="008D118D"/>
    <w:rsid w:val="008D1230"/>
    <w:rsid w:val="008D2220"/>
    <w:rsid w:val="008D39BD"/>
    <w:rsid w:val="008E6A87"/>
    <w:rsid w:val="008F3BE7"/>
    <w:rsid w:val="00900498"/>
    <w:rsid w:val="00900F73"/>
    <w:rsid w:val="00914183"/>
    <w:rsid w:val="00915D43"/>
    <w:rsid w:val="00916318"/>
    <w:rsid w:val="0092092D"/>
    <w:rsid w:val="00927A03"/>
    <w:rsid w:val="00927A72"/>
    <w:rsid w:val="00930228"/>
    <w:rsid w:val="0093168B"/>
    <w:rsid w:val="00931EA0"/>
    <w:rsid w:val="00940D6F"/>
    <w:rsid w:val="00942980"/>
    <w:rsid w:val="00953258"/>
    <w:rsid w:val="00954B8B"/>
    <w:rsid w:val="0096319D"/>
    <w:rsid w:val="00967337"/>
    <w:rsid w:val="00971359"/>
    <w:rsid w:val="009770A5"/>
    <w:rsid w:val="00980467"/>
    <w:rsid w:val="00981455"/>
    <w:rsid w:val="00981B57"/>
    <w:rsid w:val="00993FC6"/>
    <w:rsid w:val="00994391"/>
    <w:rsid w:val="009945A8"/>
    <w:rsid w:val="00996B3A"/>
    <w:rsid w:val="009A1860"/>
    <w:rsid w:val="009A2804"/>
    <w:rsid w:val="009A4D30"/>
    <w:rsid w:val="009B1BE0"/>
    <w:rsid w:val="009B47DB"/>
    <w:rsid w:val="009B533E"/>
    <w:rsid w:val="009C1388"/>
    <w:rsid w:val="009C30AC"/>
    <w:rsid w:val="009C4234"/>
    <w:rsid w:val="009C6154"/>
    <w:rsid w:val="009C72FD"/>
    <w:rsid w:val="009D0287"/>
    <w:rsid w:val="009D40CC"/>
    <w:rsid w:val="009D4D6F"/>
    <w:rsid w:val="009D55A2"/>
    <w:rsid w:val="009E2B4E"/>
    <w:rsid w:val="009E4F96"/>
    <w:rsid w:val="009E52E5"/>
    <w:rsid w:val="009E7CE4"/>
    <w:rsid w:val="009F0FF5"/>
    <w:rsid w:val="009F247F"/>
    <w:rsid w:val="009F2AB4"/>
    <w:rsid w:val="009F682D"/>
    <w:rsid w:val="009F6FFE"/>
    <w:rsid w:val="00A00784"/>
    <w:rsid w:val="00A009C8"/>
    <w:rsid w:val="00A01A81"/>
    <w:rsid w:val="00A22D7D"/>
    <w:rsid w:val="00A24254"/>
    <w:rsid w:val="00A27A31"/>
    <w:rsid w:val="00A33FB8"/>
    <w:rsid w:val="00A3574F"/>
    <w:rsid w:val="00A3726C"/>
    <w:rsid w:val="00A44FA0"/>
    <w:rsid w:val="00A45371"/>
    <w:rsid w:val="00A45BEA"/>
    <w:rsid w:val="00A51383"/>
    <w:rsid w:val="00A60BC6"/>
    <w:rsid w:val="00A622A8"/>
    <w:rsid w:val="00A6373F"/>
    <w:rsid w:val="00A66B22"/>
    <w:rsid w:val="00A748FA"/>
    <w:rsid w:val="00A77F53"/>
    <w:rsid w:val="00A85D0F"/>
    <w:rsid w:val="00A92EBA"/>
    <w:rsid w:val="00A97599"/>
    <w:rsid w:val="00AA12AA"/>
    <w:rsid w:val="00AA157D"/>
    <w:rsid w:val="00AA1E29"/>
    <w:rsid w:val="00AA4C56"/>
    <w:rsid w:val="00AA5E57"/>
    <w:rsid w:val="00AB4457"/>
    <w:rsid w:val="00AB6B7A"/>
    <w:rsid w:val="00AB70C4"/>
    <w:rsid w:val="00AB7878"/>
    <w:rsid w:val="00AC0F0F"/>
    <w:rsid w:val="00AC2E56"/>
    <w:rsid w:val="00AC320F"/>
    <w:rsid w:val="00AC4D62"/>
    <w:rsid w:val="00AC5654"/>
    <w:rsid w:val="00AC6664"/>
    <w:rsid w:val="00AD2369"/>
    <w:rsid w:val="00AD23A3"/>
    <w:rsid w:val="00AD7AA0"/>
    <w:rsid w:val="00AD7C6D"/>
    <w:rsid w:val="00AF5ED3"/>
    <w:rsid w:val="00AF6448"/>
    <w:rsid w:val="00AF6EED"/>
    <w:rsid w:val="00AF78FF"/>
    <w:rsid w:val="00B01D43"/>
    <w:rsid w:val="00B05D29"/>
    <w:rsid w:val="00B06B4C"/>
    <w:rsid w:val="00B25738"/>
    <w:rsid w:val="00B27DFC"/>
    <w:rsid w:val="00B27DFD"/>
    <w:rsid w:val="00B301CF"/>
    <w:rsid w:val="00B30661"/>
    <w:rsid w:val="00B307FD"/>
    <w:rsid w:val="00B32B90"/>
    <w:rsid w:val="00B32C59"/>
    <w:rsid w:val="00B438F1"/>
    <w:rsid w:val="00B564DE"/>
    <w:rsid w:val="00B579C1"/>
    <w:rsid w:val="00B57E12"/>
    <w:rsid w:val="00B63E5C"/>
    <w:rsid w:val="00B660DF"/>
    <w:rsid w:val="00B6794D"/>
    <w:rsid w:val="00B709CA"/>
    <w:rsid w:val="00B72673"/>
    <w:rsid w:val="00B775C1"/>
    <w:rsid w:val="00B77ACF"/>
    <w:rsid w:val="00BA63CC"/>
    <w:rsid w:val="00BB1D50"/>
    <w:rsid w:val="00BB3DDF"/>
    <w:rsid w:val="00BB4170"/>
    <w:rsid w:val="00BC2199"/>
    <w:rsid w:val="00BC361E"/>
    <w:rsid w:val="00BC4748"/>
    <w:rsid w:val="00BC4C3C"/>
    <w:rsid w:val="00BD06AA"/>
    <w:rsid w:val="00BD0DCA"/>
    <w:rsid w:val="00BD11F5"/>
    <w:rsid w:val="00BD638F"/>
    <w:rsid w:val="00BD6678"/>
    <w:rsid w:val="00BE1CBF"/>
    <w:rsid w:val="00BF0489"/>
    <w:rsid w:val="00BF3986"/>
    <w:rsid w:val="00BF63CD"/>
    <w:rsid w:val="00C04C54"/>
    <w:rsid w:val="00C05776"/>
    <w:rsid w:val="00C06C5A"/>
    <w:rsid w:val="00C074DD"/>
    <w:rsid w:val="00C113A4"/>
    <w:rsid w:val="00C16591"/>
    <w:rsid w:val="00C24C61"/>
    <w:rsid w:val="00C2561D"/>
    <w:rsid w:val="00C312AA"/>
    <w:rsid w:val="00C35750"/>
    <w:rsid w:val="00C441FF"/>
    <w:rsid w:val="00C478D2"/>
    <w:rsid w:val="00C51F31"/>
    <w:rsid w:val="00C542EA"/>
    <w:rsid w:val="00C57FB1"/>
    <w:rsid w:val="00C630E4"/>
    <w:rsid w:val="00C64A15"/>
    <w:rsid w:val="00C75E55"/>
    <w:rsid w:val="00C81974"/>
    <w:rsid w:val="00C85D3D"/>
    <w:rsid w:val="00C87252"/>
    <w:rsid w:val="00C93EC5"/>
    <w:rsid w:val="00C941A9"/>
    <w:rsid w:val="00C94286"/>
    <w:rsid w:val="00C975D9"/>
    <w:rsid w:val="00CA374B"/>
    <w:rsid w:val="00CA519E"/>
    <w:rsid w:val="00CB0411"/>
    <w:rsid w:val="00CB21C0"/>
    <w:rsid w:val="00CB2CA7"/>
    <w:rsid w:val="00CB57C7"/>
    <w:rsid w:val="00CB6CF8"/>
    <w:rsid w:val="00CC1BC0"/>
    <w:rsid w:val="00CC42D8"/>
    <w:rsid w:val="00CC6970"/>
    <w:rsid w:val="00CD2446"/>
    <w:rsid w:val="00CD54C8"/>
    <w:rsid w:val="00CD70A4"/>
    <w:rsid w:val="00CE1E5A"/>
    <w:rsid w:val="00CF4A0B"/>
    <w:rsid w:val="00CF5239"/>
    <w:rsid w:val="00D04025"/>
    <w:rsid w:val="00D2059F"/>
    <w:rsid w:val="00D302CD"/>
    <w:rsid w:val="00D353C5"/>
    <w:rsid w:val="00D43DBA"/>
    <w:rsid w:val="00D522F9"/>
    <w:rsid w:val="00D5732D"/>
    <w:rsid w:val="00D65E23"/>
    <w:rsid w:val="00D65F55"/>
    <w:rsid w:val="00D72177"/>
    <w:rsid w:val="00D72A92"/>
    <w:rsid w:val="00D759C6"/>
    <w:rsid w:val="00D917B3"/>
    <w:rsid w:val="00D91A69"/>
    <w:rsid w:val="00D95C89"/>
    <w:rsid w:val="00DB64E2"/>
    <w:rsid w:val="00DC56A6"/>
    <w:rsid w:val="00DC7EE5"/>
    <w:rsid w:val="00DD1570"/>
    <w:rsid w:val="00DF38AF"/>
    <w:rsid w:val="00DF3F81"/>
    <w:rsid w:val="00E11AE7"/>
    <w:rsid w:val="00E12E2C"/>
    <w:rsid w:val="00E14754"/>
    <w:rsid w:val="00E24B7E"/>
    <w:rsid w:val="00E37CE0"/>
    <w:rsid w:val="00E4023F"/>
    <w:rsid w:val="00E40EA2"/>
    <w:rsid w:val="00E41A01"/>
    <w:rsid w:val="00E473B1"/>
    <w:rsid w:val="00E4761F"/>
    <w:rsid w:val="00E52442"/>
    <w:rsid w:val="00E542D9"/>
    <w:rsid w:val="00E57931"/>
    <w:rsid w:val="00E60794"/>
    <w:rsid w:val="00E6477F"/>
    <w:rsid w:val="00E73DDA"/>
    <w:rsid w:val="00E75834"/>
    <w:rsid w:val="00E841AB"/>
    <w:rsid w:val="00E84B5B"/>
    <w:rsid w:val="00E97A6B"/>
    <w:rsid w:val="00EA4093"/>
    <w:rsid w:val="00EA4957"/>
    <w:rsid w:val="00EB10C7"/>
    <w:rsid w:val="00EB2576"/>
    <w:rsid w:val="00EC407B"/>
    <w:rsid w:val="00EE055D"/>
    <w:rsid w:val="00EE0DB6"/>
    <w:rsid w:val="00EE1A3E"/>
    <w:rsid w:val="00EE2B61"/>
    <w:rsid w:val="00EE61C8"/>
    <w:rsid w:val="00EF126C"/>
    <w:rsid w:val="00EF35EB"/>
    <w:rsid w:val="00EF4E58"/>
    <w:rsid w:val="00EF559B"/>
    <w:rsid w:val="00EF73F5"/>
    <w:rsid w:val="00F03DFD"/>
    <w:rsid w:val="00F0601D"/>
    <w:rsid w:val="00F07751"/>
    <w:rsid w:val="00F130F8"/>
    <w:rsid w:val="00F14D8D"/>
    <w:rsid w:val="00F16C44"/>
    <w:rsid w:val="00F25546"/>
    <w:rsid w:val="00F25989"/>
    <w:rsid w:val="00F32C02"/>
    <w:rsid w:val="00F338C9"/>
    <w:rsid w:val="00F445A4"/>
    <w:rsid w:val="00F46219"/>
    <w:rsid w:val="00F53134"/>
    <w:rsid w:val="00F638C2"/>
    <w:rsid w:val="00F64B70"/>
    <w:rsid w:val="00F66FAD"/>
    <w:rsid w:val="00F7314D"/>
    <w:rsid w:val="00F731F1"/>
    <w:rsid w:val="00F85B78"/>
    <w:rsid w:val="00FB0217"/>
    <w:rsid w:val="00FB385F"/>
    <w:rsid w:val="00FB3D80"/>
    <w:rsid w:val="00FB7459"/>
    <w:rsid w:val="00FB7BB4"/>
    <w:rsid w:val="00FC04E7"/>
    <w:rsid w:val="00FC0E5A"/>
    <w:rsid w:val="00FC2B3F"/>
    <w:rsid w:val="00FC55C7"/>
    <w:rsid w:val="00FD1BD7"/>
    <w:rsid w:val="00FD53B2"/>
    <w:rsid w:val="00FE2FA1"/>
    <w:rsid w:val="00FE4B4A"/>
    <w:rsid w:val="00FE6D0A"/>
    <w:rsid w:val="00FE7936"/>
    <w:rsid w:val="00FF0E05"/>
    <w:rsid w:val="00FF22C2"/>
    <w:rsid w:val="00FF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D979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</w:rPr>
  </w:style>
  <w:style w:type="paragraph" w:styleId="NoSpacing">
    <w:name w:val="No Spacing"/>
    <w:uiPriority w:val="1"/>
    <w:qFormat/>
    <w:rsid w:val="008C3908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FB3D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BB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F4A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Times New Roman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333300"/>
      <w:sz w:val="44"/>
    </w:rPr>
  </w:style>
  <w:style w:type="paragraph" w:styleId="Heading2">
    <w:name w:val="heading 2"/>
    <w:basedOn w:val="Heading1"/>
    <w:next w:val="Normal"/>
    <w:qFormat/>
    <w:pPr>
      <w:spacing w:after="120" w:line="400" w:lineRule="exact"/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sz w:val="24"/>
    </w:rPr>
  </w:style>
  <w:style w:type="paragraph" w:styleId="Heading5">
    <w:name w:val="heading 5"/>
    <w:basedOn w:val="Heading1"/>
    <w:next w:val="Normal"/>
    <w:qFormat/>
    <w:pPr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/>
      <w:sz w:val="20"/>
    </w:rPr>
  </w:style>
  <w:style w:type="paragraph" w:styleId="BodyText">
    <w:name w:val="Body Text"/>
    <w:basedOn w:val="Normal"/>
    <w:pPr>
      <w:spacing w:after="120" w:line="240" w:lineRule="atLeast"/>
    </w:pPr>
    <w:rPr>
      <w:sz w:val="20"/>
    </w:rPr>
  </w:style>
  <w:style w:type="paragraph" w:styleId="BodyTextIndent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</w:rPr>
  </w:style>
  <w:style w:type="paragraph" w:customStyle="1" w:styleId="Masthead">
    <w:name w:val="Masthead"/>
    <w:basedOn w:val="Heading1"/>
    <w:rPr>
      <w:sz w:val="96"/>
    </w:rPr>
  </w:style>
  <w:style w:type="paragraph" w:customStyle="1" w:styleId="RunningHead">
    <w:name w:val="Running Head"/>
    <w:basedOn w:val="Normal"/>
    <w:rPr>
      <w:rFonts w:ascii="Impact" w:hAnsi="Impact"/>
      <w:color w:val="FFFFFF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3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6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sid w:val="00701E3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5BA1"/>
    <w:rPr>
      <w:rFonts w:ascii="Times New Roman" w:hAnsi="Times New Roman"/>
    </w:rPr>
  </w:style>
  <w:style w:type="paragraph" w:styleId="NoSpacing">
    <w:name w:val="No Spacing"/>
    <w:uiPriority w:val="1"/>
    <w:qFormat/>
    <w:rsid w:val="008C3908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FB3D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7BB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F4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y\AppData\Roaming\Microsoft\Templates\Newsletter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9473A-0861-3D45-A656-211EF8A1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\Users\sony\AppData\Roaming\Microsoft\Templates\Newsletter(2).dot</Template>
  <TotalTime>5</TotalTime>
  <Pages>1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Lyle Ratzlaff</dc:creator>
  <cp:keywords/>
  <dc:description/>
  <cp:lastModifiedBy>Lyle Ratzlaff</cp:lastModifiedBy>
  <cp:revision>3</cp:revision>
  <cp:lastPrinted>2016-12-18T14:00:00Z</cp:lastPrinted>
  <dcterms:created xsi:type="dcterms:W3CDTF">2016-12-11T21:16:00Z</dcterms:created>
  <dcterms:modified xsi:type="dcterms:W3CDTF">2016-12-18T14:02:00Z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TC062062911033</vt:lpwstr>
  </property>
</Properties>
</file>